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62274" w14:textId="77777777" w:rsidR="000D6299" w:rsidRDefault="000D6299" w:rsidP="000D6299">
      <w:pPr>
        <w:rPr>
          <w:rFonts w:ascii="Calibri" w:hAnsi="Calibri" w:cs="Calibri"/>
          <w:lang w:eastAsia="x-none"/>
        </w:rPr>
      </w:pPr>
    </w:p>
    <w:p w14:paraId="45549C46" w14:textId="77777777" w:rsidR="008E46A1" w:rsidRDefault="008E46A1" w:rsidP="000D6299">
      <w:pPr>
        <w:rPr>
          <w:rFonts w:ascii="Calibri" w:hAnsi="Calibri" w:cs="Calibri"/>
          <w:lang w:eastAsia="x-none"/>
        </w:rPr>
      </w:pPr>
    </w:p>
    <w:p w14:paraId="59FC0511" w14:textId="77777777" w:rsidR="008E46A1" w:rsidRPr="002404C4" w:rsidRDefault="008E46A1" w:rsidP="008E46A1">
      <w:pPr>
        <w:pStyle w:val="Ttulo"/>
        <w:shd w:val="clear" w:color="auto" w:fill="C4BC96"/>
        <w:rPr>
          <w:rFonts w:ascii="Calibri" w:hAnsi="Calibri" w:cs="Calibri"/>
          <w:lang w:val="es-ES"/>
        </w:rPr>
      </w:pPr>
      <w:r w:rsidRPr="002404C4">
        <w:rPr>
          <w:rFonts w:ascii="Calibri" w:hAnsi="Calibri" w:cs="Calibri"/>
          <w:lang w:val="es-ES"/>
        </w:rPr>
        <w:t>CUESTIONARIO</w:t>
      </w:r>
    </w:p>
    <w:p w14:paraId="345B3CA3" w14:textId="77777777" w:rsidR="008E46A1" w:rsidRPr="002404C4" w:rsidRDefault="008E46A1" w:rsidP="000D6299">
      <w:pPr>
        <w:rPr>
          <w:rFonts w:ascii="Calibri" w:hAnsi="Calibri" w:cs="Calibri"/>
          <w:lang w:eastAsia="x-none"/>
        </w:rPr>
      </w:pPr>
    </w:p>
    <w:p w14:paraId="2B31FC6D" w14:textId="77777777" w:rsidR="00B20F40" w:rsidRDefault="00B20F40" w:rsidP="00B20F40">
      <w:pPr>
        <w:rPr>
          <w:rFonts w:ascii="Calibri" w:hAnsi="Calibri" w:cs="Calibri"/>
        </w:rPr>
      </w:pPr>
    </w:p>
    <w:p w14:paraId="37ADB8D1" w14:textId="77777777" w:rsidR="008E46A1" w:rsidRPr="002404C4" w:rsidRDefault="008E46A1" w:rsidP="00B20F40">
      <w:pPr>
        <w:rPr>
          <w:rFonts w:ascii="Calibri" w:hAnsi="Calibri" w:cs="Calibri"/>
        </w:rPr>
      </w:pPr>
    </w:p>
    <w:p w14:paraId="1E97EDE3" w14:textId="77777777" w:rsidR="002E0A1C" w:rsidRPr="002404C4" w:rsidRDefault="000D6299" w:rsidP="002E0A1C">
      <w:pPr>
        <w:pStyle w:val="Ttulo"/>
        <w:rPr>
          <w:rFonts w:ascii="Calibri" w:hAnsi="Calibri" w:cs="Calibri"/>
          <w:sz w:val="36"/>
          <w:szCs w:val="36"/>
          <w:lang w:val="es-ES"/>
        </w:rPr>
      </w:pPr>
      <w:r w:rsidRPr="002404C4">
        <w:rPr>
          <w:rFonts w:ascii="Calibri" w:hAnsi="Calibri" w:cs="Calibri"/>
          <w:sz w:val="36"/>
          <w:szCs w:val="36"/>
          <w:lang w:val="es-ES"/>
        </w:rPr>
        <w:t>“</w:t>
      </w:r>
      <w:r w:rsidR="00EC7ACD" w:rsidRPr="002404C4">
        <w:rPr>
          <w:rFonts w:ascii="Calibri" w:hAnsi="Calibri" w:cs="Calibri"/>
          <w:sz w:val="36"/>
          <w:szCs w:val="36"/>
          <w:lang w:val="es-ES"/>
        </w:rPr>
        <w:t>PLAN DE ACTUACIONES DE FOMENTO DE LA ECO</w:t>
      </w:r>
      <w:r w:rsidRPr="002404C4">
        <w:rPr>
          <w:rFonts w:ascii="Calibri" w:hAnsi="Calibri" w:cs="Calibri"/>
          <w:sz w:val="36"/>
          <w:szCs w:val="36"/>
          <w:lang w:val="es-ES"/>
        </w:rPr>
        <w:t>-</w:t>
      </w:r>
      <w:r w:rsidR="00EC7ACD" w:rsidRPr="002404C4">
        <w:rPr>
          <w:rFonts w:ascii="Calibri" w:hAnsi="Calibri" w:cs="Calibri"/>
          <w:sz w:val="36"/>
          <w:szCs w:val="36"/>
          <w:lang w:val="es-ES"/>
        </w:rPr>
        <w:t>INNOVACIÓN Y LA ECONOMÍA CIRCULAR EN LA INDUSTRIA</w:t>
      </w:r>
      <w:r w:rsidRPr="002404C4">
        <w:rPr>
          <w:rFonts w:ascii="Calibri" w:hAnsi="Calibri" w:cs="Calibri"/>
          <w:sz w:val="36"/>
          <w:szCs w:val="36"/>
          <w:lang w:val="es-ES"/>
        </w:rPr>
        <w:t>”</w:t>
      </w:r>
    </w:p>
    <w:p w14:paraId="458DEDA3" w14:textId="77777777" w:rsidR="00DA4019" w:rsidRPr="002404C4" w:rsidRDefault="00DA4019" w:rsidP="00DA4019">
      <w:pPr>
        <w:rPr>
          <w:rFonts w:ascii="Calibri" w:hAnsi="Calibri" w:cs="Calibri"/>
          <w:lang w:eastAsia="x-none"/>
        </w:rPr>
      </w:pPr>
    </w:p>
    <w:p w14:paraId="70E26DB0" w14:textId="77777777" w:rsidR="00DA4019" w:rsidRPr="002404C4" w:rsidRDefault="00764C3F" w:rsidP="00DA4019">
      <w:pPr>
        <w:ind w:left="2552" w:firstLine="0"/>
        <w:rPr>
          <w:rFonts w:ascii="Calibri" w:hAnsi="Calibri" w:cs="Calibri"/>
          <w:lang w:eastAsia="x-none"/>
        </w:rPr>
      </w:pPr>
      <w:r>
        <w:rPr>
          <w:rFonts w:ascii="Calibri" w:hAnsi="Calibri" w:cs="Calibri"/>
          <w:noProof/>
        </w:rPr>
        <w:drawing>
          <wp:inline distT="0" distB="0" distL="0" distR="0" wp14:anchorId="1916CCEE" wp14:editId="1AC07D16">
            <wp:extent cx="2649220" cy="17538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r="40260" b="3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6F339" w14:textId="77777777" w:rsidR="00DA4019" w:rsidRPr="002404C4" w:rsidRDefault="00DA4019" w:rsidP="008A2485">
      <w:pPr>
        <w:rPr>
          <w:rFonts w:ascii="Calibri" w:hAnsi="Calibri" w:cs="Calibri"/>
          <w:lang w:eastAsia="x-none"/>
        </w:rPr>
      </w:pPr>
    </w:p>
    <w:p w14:paraId="6EFD95F7" w14:textId="77777777" w:rsidR="002A75BD" w:rsidRPr="002404C4" w:rsidRDefault="008210CB" w:rsidP="002E0A1C">
      <w:pPr>
        <w:pStyle w:val="Ttul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ÁREAS INDUSTRIALES</w:t>
      </w:r>
      <w:r w:rsidR="008A284C" w:rsidRPr="002404C4">
        <w:rPr>
          <w:rFonts w:ascii="Calibri" w:hAnsi="Calibri" w:cs="Calibri"/>
          <w:lang w:val="es-ES"/>
        </w:rPr>
        <w:t xml:space="preserve"> ALGEMESÍ</w:t>
      </w:r>
    </w:p>
    <w:p w14:paraId="116F10C8" w14:textId="77777777" w:rsidR="000D6299" w:rsidRPr="002404C4" w:rsidRDefault="000D6299" w:rsidP="000D6299">
      <w:pPr>
        <w:jc w:val="center"/>
        <w:rPr>
          <w:rFonts w:ascii="Calibri" w:hAnsi="Calibri" w:cs="Calibri"/>
          <w:b/>
          <w:sz w:val="32"/>
          <w:lang w:eastAsia="x-none"/>
        </w:rPr>
      </w:pPr>
      <w:r w:rsidRPr="002404C4">
        <w:rPr>
          <w:rFonts w:ascii="Calibri" w:hAnsi="Calibri" w:cs="Calibri"/>
          <w:b/>
          <w:sz w:val="32"/>
          <w:lang w:eastAsia="x-none"/>
        </w:rPr>
        <w:t>COMUNIDAD VALENCIANA</w:t>
      </w:r>
    </w:p>
    <w:p w14:paraId="6CE3796F" w14:textId="77777777" w:rsidR="007D12C5" w:rsidRPr="002404C4" w:rsidRDefault="000D6299" w:rsidP="000D6299">
      <w:pPr>
        <w:pStyle w:val="Ttulo"/>
        <w:rPr>
          <w:rFonts w:ascii="Calibri" w:hAnsi="Calibri" w:cs="Calibri"/>
          <w:sz w:val="20"/>
          <w:lang w:val="es-ES"/>
        </w:rPr>
      </w:pPr>
      <w:r w:rsidRPr="002404C4">
        <w:rPr>
          <w:rFonts w:ascii="Calibri" w:hAnsi="Calibri" w:cs="Calibri"/>
          <w:sz w:val="20"/>
          <w:lang w:val="es-ES"/>
        </w:rPr>
        <w:t>INSTI</w:t>
      </w:r>
      <w:r w:rsidR="007D12C5" w:rsidRPr="002404C4">
        <w:rPr>
          <w:rFonts w:ascii="Calibri" w:hAnsi="Calibri" w:cs="Calibri"/>
          <w:sz w:val="20"/>
          <w:lang w:val="es-ES"/>
        </w:rPr>
        <w:t xml:space="preserve">TUTO TECNOLÓGICO DE LA ENERGÍA </w:t>
      </w:r>
    </w:p>
    <w:p w14:paraId="6DB67AAD" w14:textId="77777777" w:rsidR="000D6299" w:rsidRPr="002404C4" w:rsidRDefault="00E6114B" w:rsidP="000D6299">
      <w:pPr>
        <w:pStyle w:val="Ttulo"/>
        <w:rPr>
          <w:rFonts w:ascii="Calibri" w:hAnsi="Calibri" w:cs="Calibri"/>
          <w:sz w:val="20"/>
          <w:lang w:val="es-ES"/>
        </w:rPr>
      </w:pPr>
      <w:r w:rsidRPr="002404C4">
        <w:rPr>
          <w:rFonts w:ascii="Calibri" w:hAnsi="Calibri" w:cs="Calibri"/>
          <w:sz w:val="20"/>
          <w:lang w:val="es-ES"/>
        </w:rPr>
        <w:t>JULIO</w:t>
      </w:r>
      <w:r w:rsidR="000D6299" w:rsidRPr="002404C4">
        <w:rPr>
          <w:rFonts w:ascii="Calibri" w:hAnsi="Calibri" w:cs="Calibri"/>
          <w:sz w:val="20"/>
          <w:lang w:val="es-ES"/>
        </w:rPr>
        <w:t xml:space="preserve"> </w:t>
      </w:r>
      <w:r w:rsidR="007D12C5" w:rsidRPr="002404C4">
        <w:rPr>
          <w:rFonts w:ascii="Calibri" w:hAnsi="Calibri" w:cs="Calibri"/>
          <w:sz w:val="20"/>
          <w:lang w:val="es-ES"/>
        </w:rPr>
        <w:t>2018</w:t>
      </w:r>
    </w:p>
    <w:p w14:paraId="0C8D39A9" w14:textId="77777777" w:rsidR="002A75BD" w:rsidRPr="002404C4" w:rsidRDefault="002A75BD" w:rsidP="00854A8B">
      <w:pPr>
        <w:rPr>
          <w:rFonts w:ascii="Calibri" w:hAnsi="Calibri" w:cs="Calibri"/>
        </w:rPr>
      </w:pPr>
    </w:p>
    <w:p w14:paraId="20E9B0C8" w14:textId="77777777" w:rsidR="008E24D1" w:rsidRPr="002404C4" w:rsidRDefault="004545E0" w:rsidP="008E46A1">
      <w:pPr>
        <w:tabs>
          <w:tab w:val="left" w:pos="915"/>
        </w:tabs>
        <w:ind w:firstLine="0"/>
        <w:rPr>
          <w:rFonts w:ascii="Calibri" w:hAnsi="Calibri" w:cs="Calibri"/>
        </w:rPr>
      </w:pPr>
      <w:r w:rsidRPr="002404C4">
        <w:rPr>
          <w:rFonts w:ascii="Calibri" w:hAnsi="Calibri" w:cs="Calibri"/>
        </w:rPr>
        <w:br w:type="page"/>
      </w:r>
    </w:p>
    <w:p w14:paraId="402FBED3" w14:textId="77777777" w:rsidR="003C6EE0" w:rsidRDefault="003C6EE0" w:rsidP="001E7A4A">
      <w:pPr>
        <w:pStyle w:val="Ttulo1"/>
        <w:numPr>
          <w:ilvl w:val="0"/>
          <w:numId w:val="0"/>
        </w:numPr>
        <w:spacing w:after="120"/>
        <w:ind w:left="360" w:hanging="360"/>
        <w:rPr>
          <w:rFonts w:ascii="Calibri" w:hAnsi="Calibri" w:cs="Calibri"/>
        </w:rPr>
      </w:pPr>
      <w:bookmarkStart w:id="0" w:name="_Toc520121461"/>
    </w:p>
    <w:p w14:paraId="02B87A26" w14:textId="77777777" w:rsidR="00005FFB" w:rsidRPr="002404C4" w:rsidRDefault="005A66E3" w:rsidP="001E7A4A">
      <w:pPr>
        <w:pStyle w:val="Ttulo1"/>
        <w:numPr>
          <w:ilvl w:val="0"/>
          <w:numId w:val="0"/>
        </w:numPr>
        <w:spacing w:after="120"/>
        <w:ind w:left="360" w:hanging="360"/>
        <w:rPr>
          <w:rFonts w:ascii="Calibri" w:hAnsi="Calibri" w:cs="Calibri"/>
        </w:rPr>
      </w:pPr>
      <w:r w:rsidRPr="002404C4">
        <w:rPr>
          <w:rFonts w:ascii="Calibri" w:hAnsi="Calibri" w:cs="Calibri"/>
        </w:rPr>
        <w:t>Introducción</w:t>
      </w:r>
      <w:bookmarkEnd w:id="0"/>
    </w:p>
    <w:p w14:paraId="7A32C0F1" w14:textId="77777777" w:rsidR="007B3933" w:rsidRPr="002404C4" w:rsidRDefault="00764C3F" w:rsidP="005A66E3">
      <w:pPr>
        <w:spacing w:before="240" w:after="160" w:line="360" w:lineRule="auto"/>
        <w:ind w:firstLine="0"/>
        <w:rPr>
          <w:rFonts w:ascii="Calibri" w:eastAsia="Calibri" w:hAnsi="Calibri" w:cs="Calibri"/>
          <w:iCs/>
          <w:sz w:val="22"/>
          <w:szCs w:val="2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0" locked="0" layoutInCell="1" allowOverlap="1" wp14:anchorId="658B786D" wp14:editId="3297D9B8">
            <wp:simplePos x="0" y="0"/>
            <wp:positionH relativeFrom="column">
              <wp:posOffset>3810</wp:posOffset>
            </wp:positionH>
            <wp:positionV relativeFrom="paragraph">
              <wp:posOffset>148590</wp:posOffset>
            </wp:positionV>
            <wp:extent cx="861060" cy="570865"/>
            <wp:effectExtent l="0" t="0" r="0" b="635"/>
            <wp:wrapSquare wrapText="bothSides"/>
            <wp:docPr id="30" name="Picture 2" descr="C:\Users\laumafrax\AppData\Local\Microsoft\Windows\Temporary Internet Files\Content.IE5\0C4FFDFN\encuestade-satisfacc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mafrax\AppData\Local\Microsoft\Windows\Temporary Internet Files\Content.IE5\0C4FFDFN\encuestade-satisfaccion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6E3" w:rsidRPr="002404C4">
        <w:rPr>
          <w:rFonts w:ascii="Calibri" w:eastAsia="Calibri" w:hAnsi="Calibri" w:cs="Calibri"/>
          <w:iCs/>
          <w:sz w:val="22"/>
          <w:szCs w:val="22"/>
        </w:rPr>
        <w:t xml:space="preserve">Muchas gracias por aceptar participar en el </w:t>
      </w:r>
      <w:r w:rsidR="005A66E3" w:rsidRPr="002404C4">
        <w:rPr>
          <w:rFonts w:ascii="Calibri" w:eastAsia="Calibri" w:hAnsi="Calibri" w:cs="Calibri"/>
          <w:b/>
          <w:iCs/>
          <w:sz w:val="22"/>
          <w:szCs w:val="22"/>
        </w:rPr>
        <w:t>proceso de recopilación de datos del “plan de actuaciones de fomento de la eco-innovación y la economía circular en la industria”</w:t>
      </w:r>
      <w:r w:rsidR="005A66E3" w:rsidRPr="002404C4">
        <w:rPr>
          <w:rFonts w:ascii="Calibri" w:eastAsia="Calibri" w:hAnsi="Calibri" w:cs="Calibri"/>
          <w:iCs/>
          <w:sz w:val="22"/>
          <w:szCs w:val="22"/>
        </w:rPr>
        <w:t>.</w:t>
      </w:r>
      <w:r w:rsidR="005A66E3" w:rsidRPr="002404C4">
        <w:rPr>
          <w:rFonts w:ascii="Calibri" w:eastAsia="Calibri" w:hAnsi="Calibri" w:cs="Calibri"/>
          <w:b/>
          <w:iCs/>
          <w:sz w:val="22"/>
          <w:szCs w:val="22"/>
        </w:rPr>
        <w:t xml:space="preserve"> </w:t>
      </w:r>
      <w:r w:rsidR="005A66E3" w:rsidRPr="002404C4">
        <w:rPr>
          <w:rFonts w:ascii="Calibri" w:eastAsia="Calibri" w:hAnsi="Calibri" w:cs="Calibri"/>
          <w:iCs/>
          <w:sz w:val="22"/>
          <w:szCs w:val="22"/>
        </w:rPr>
        <w:t>La información que nos proporciona su empresa a través de esta encuesta es fundamental para el desarrollo del proyecto</w:t>
      </w:r>
      <w:r w:rsidR="008210CB">
        <w:rPr>
          <w:rFonts w:ascii="Calibri" w:eastAsia="Calibri" w:hAnsi="Calibri" w:cs="Calibri"/>
          <w:iCs/>
          <w:sz w:val="22"/>
          <w:szCs w:val="22"/>
        </w:rPr>
        <w:t xml:space="preserve"> en las </w:t>
      </w:r>
      <w:r w:rsidR="008210CB" w:rsidRPr="008210CB">
        <w:rPr>
          <w:rFonts w:ascii="Calibri" w:eastAsia="Calibri" w:hAnsi="Calibri" w:cs="Calibri"/>
          <w:b/>
          <w:iCs/>
          <w:sz w:val="22"/>
          <w:szCs w:val="22"/>
          <w:u w:val="single"/>
        </w:rPr>
        <w:t>áreas industriales</w:t>
      </w:r>
      <w:r w:rsidR="007B3933" w:rsidRPr="008210CB">
        <w:rPr>
          <w:rFonts w:ascii="Calibri" w:eastAsia="Calibri" w:hAnsi="Calibri" w:cs="Calibri"/>
          <w:b/>
          <w:iCs/>
          <w:sz w:val="22"/>
          <w:szCs w:val="22"/>
          <w:u w:val="single"/>
        </w:rPr>
        <w:t xml:space="preserve"> de ALGEMESÍ</w:t>
      </w:r>
      <w:r w:rsidR="007B3933" w:rsidRPr="003C6EE0">
        <w:rPr>
          <w:rFonts w:ascii="Calibri" w:eastAsia="Calibri" w:hAnsi="Calibri" w:cs="Calibri"/>
          <w:iCs/>
          <w:sz w:val="22"/>
          <w:szCs w:val="22"/>
        </w:rPr>
        <w:t>.</w:t>
      </w:r>
      <w:r w:rsidR="007B3933" w:rsidRPr="002404C4">
        <w:rPr>
          <w:rFonts w:ascii="Calibri" w:eastAsia="Calibri" w:hAnsi="Calibri" w:cs="Calibri"/>
          <w:iCs/>
          <w:sz w:val="22"/>
          <w:szCs w:val="22"/>
        </w:rPr>
        <w:t xml:space="preserve"> </w:t>
      </w:r>
    </w:p>
    <w:p w14:paraId="0820E627" w14:textId="77777777" w:rsidR="007B3933" w:rsidRDefault="007B3933" w:rsidP="005A66E3">
      <w:pPr>
        <w:spacing w:before="240" w:after="160" w:line="360" w:lineRule="auto"/>
        <w:ind w:firstLine="0"/>
        <w:rPr>
          <w:rFonts w:ascii="Calibri" w:eastAsia="Calibri" w:hAnsi="Calibri" w:cs="Calibri"/>
          <w:iCs/>
          <w:sz w:val="22"/>
          <w:szCs w:val="22"/>
        </w:rPr>
      </w:pPr>
      <w:r w:rsidRPr="003C6EE0">
        <w:rPr>
          <w:rFonts w:ascii="Calibri" w:eastAsia="Calibri" w:hAnsi="Calibri" w:cs="Calibri"/>
          <w:iCs/>
          <w:sz w:val="22"/>
          <w:szCs w:val="22"/>
        </w:rPr>
        <w:t>El objetivo de este cuestionario es</w:t>
      </w:r>
      <w:r w:rsidR="005A66E3" w:rsidRPr="003C6EE0">
        <w:rPr>
          <w:rFonts w:ascii="Calibri" w:eastAsia="Calibri" w:hAnsi="Calibri" w:cs="Calibri"/>
          <w:iCs/>
          <w:sz w:val="22"/>
          <w:szCs w:val="22"/>
        </w:rPr>
        <w:t xml:space="preserve"> </w:t>
      </w:r>
      <w:r w:rsidRPr="003C6EE0">
        <w:rPr>
          <w:rFonts w:ascii="Calibri" w:eastAsia="Calibri" w:hAnsi="Calibri" w:cs="Calibri"/>
          <w:iCs/>
          <w:sz w:val="22"/>
          <w:szCs w:val="22"/>
        </w:rPr>
        <w:t xml:space="preserve">analizar la situación de las empresas </w:t>
      </w:r>
      <w:r w:rsidR="008210CB">
        <w:rPr>
          <w:rFonts w:ascii="Calibri" w:eastAsia="Calibri" w:hAnsi="Calibri" w:cs="Calibri"/>
          <w:iCs/>
          <w:sz w:val="22"/>
          <w:szCs w:val="22"/>
        </w:rPr>
        <w:t xml:space="preserve">industriales </w:t>
      </w:r>
      <w:r w:rsidRPr="003C6EE0">
        <w:rPr>
          <w:rFonts w:ascii="Calibri" w:eastAsia="Calibri" w:hAnsi="Calibri" w:cs="Calibri"/>
          <w:iCs/>
          <w:sz w:val="22"/>
          <w:szCs w:val="22"/>
        </w:rPr>
        <w:t>de</w:t>
      </w:r>
      <w:r w:rsidR="008210CB">
        <w:rPr>
          <w:rFonts w:ascii="Calibri" w:eastAsia="Calibri" w:hAnsi="Calibri" w:cs="Calibri"/>
          <w:iCs/>
          <w:sz w:val="22"/>
          <w:szCs w:val="22"/>
        </w:rPr>
        <w:t>l municipio de</w:t>
      </w:r>
      <w:r w:rsidRPr="003C6EE0">
        <w:rPr>
          <w:rFonts w:ascii="Calibri" w:eastAsia="Calibri" w:hAnsi="Calibri" w:cs="Calibri"/>
          <w:iCs/>
          <w:sz w:val="22"/>
          <w:szCs w:val="22"/>
        </w:rPr>
        <w:t xml:space="preserve"> </w:t>
      </w:r>
      <w:r w:rsidRPr="003C6EE0">
        <w:rPr>
          <w:rFonts w:ascii="Calibri" w:eastAsia="Calibri" w:hAnsi="Calibri" w:cs="Calibri"/>
          <w:b/>
          <w:iCs/>
          <w:sz w:val="22"/>
          <w:szCs w:val="22"/>
          <w:u w:val="single"/>
        </w:rPr>
        <w:t>ALGEMESÍ</w:t>
      </w:r>
      <w:r w:rsidRPr="003C6EE0">
        <w:rPr>
          <w:rFonts w:ascii="Calibri" w:eastAsia="Calibri" w:hAnsi="Calibri" w:cs="Calibri"/>
          <w:iCs/>
          <w:sz w:val="22"/>
          <w:szCs w:val="22"/>
        </w:rPr>
        <w:t xml:space="preserve"> e identificar oportunidades de mejora en el ámbito de la eco</w:t>
      </w:r>
      <w:r w:rsidR="002415B8" w:rsidRPr="003C6EE0">
        <w:rPr>
          <w:rFonts w:ascii="Calibri" w:eastAsia="Calibri" w:hAnsi="Calibri" w:cs="Calibri"/>
          <w:iCs/>
          <w:sz w:val="22"/>
          <w:szCs w:val="22"/>
        </w:rPr>
        <w:t>-innovación y economía</w:t>
      </w:r>
      <w:r w:rsidR="002415B8" w:rsidRPr="002404C4">
        <w:rPr>
          <w:rFonts w:ascii="Calibri" w:eastAsia="Calibri" w:hAnsi="Calibri" w:cs="Calibri"/>
          <w:iCs/>
          <w:sz w:val="22"/>
          <w:szCs w:val="22"/>
        </w:rPr>
        <w:t xml:space="preserve"> circular</w:t>
      </w:r>
      <w:r w:rsidR="004F4071" w:rsidRPr="002404C4">
        <w:rPr>
          <w:rFonts w:ascii="Calibri" w:eastAsia="Calibri" w:hAnsi="Calibri" w:cs="Calibri"/>
          <w:iCs/>
          <w:sz w:val="22"/>
          <w:szCs w:val="22"/>
        </w:rPr>
        <w:t>, orientadas a los siguientes retos</w:t>
      </w:r>
      <w:r w:rsidR="002415B8" w:rsidRPr="002404C4">
        <w:rPr>
          <w:rFonts w:ascii="Calibri" w:eastAsia="Calibri" w:hAnsi="Calibri" w:cs="Calibri"/>
          <w:iCs/>
          <w:sz w:val="22"/>
          <w:szCs w:val="22"/>
        </w:rPr>
        <w:t xml:space="preserve">: consumo eficiente de recursos, reducción de emisiones de gases de efecto invernadero, disminución de residuos, revalorización de materiales, </w:t>
      </w:r>
      <w:r w:rsidR="004F4071" w:rsidRPr="002404C4">
        <w:rPr>
          <w:rFonts w:ascii="Calibri" w:eastAsia="Calibri" w:hAnsi="Calibri" w:cs="Calibri"/>
          <w:iCs/>
          <w:sz w:val="22"/>
          <w:szCs w:val="22"/>
        </w:rPr>
        <w:t xml:space="preserve">crecimiento económico sostenible e </w:t>
      </w:r>
      <w:r w:rsidR="002415B8" w:rsidRPr="002404C4">
        <w:rPr>
          <w:rFonts w:ascii="Calibri" w:eastAsia="Calibri" w:hAnsi="Calibri" w:cs="Calibri"/>
          <w:iCs/>
          <w:sz w:val="22"/>
          <w:szCs w:val="22"/>
        </w:rPr>
        <w:t>incremento</w:t>
      </w:r>
      <w:r w:rsidR="004F4071" w:rsidRPr="002404C4">
        <w:rPr>
          <w:rFonts w:ascii="Calibri" w:eastAsia="Calibri" w:hAnsi="Calibri" w:cs="Calibri"/>
          <w:iCs/>
          <w:sz w:val="22"/>
          <w:szCs w:val="22"/>
        </w:rPr>
        <w:t xml:space="preserve"> de la</w:t>
      </w:r>
      <w:r w:rsidR="002415B8" w:rsidRPr="002404C4">
        <w:rPr>
          <w:rFonts w:ascii="Calibri" w:eastAsia="Calibri" w:hAnsi="Calibri" w:cs="Calibri"/>
          <w:iCs/>
          <w:sz w:val="22"/>
          <w:szCs w:val="22"/>
        </w:rPr>
        <w:t xml:space="preserve"> competitividad. </w:t>
      </w:r>
    </w:p>
    <w:p w14:paraId="712A0F4D" w14:textId="77777777" w:rsidR="00831085" w:rsidRPr="002404C4" w:rsidRDefault="00831085" w:rsidP="005A66E3">
      <w:pPr>
        <w:spacing w:before="240" w:after="160" w:line="360" w:lineRule="auto"/>
        <w:ind w:firstLine="0"/>
        <w:rPr>
          <w:rFonts w:ascii="Calibri" w:eastAsia="Calibri" w:hAnsi="Calibri" w:cs="Calibri"/>
          <w:iCs/>
          <w:sz w:val="22"/>
          <w:szCs w:val="22"/>
        </w:rPr>
      </w:pPr>
      <w:r>
        <w:rPr>
          <w:rFonts w:ascii="Calibri" w:eastAsia="Calibri" w:hAnsi="Calibri" w:cs="Calibri"/>
          <w:iCs/>
          <w:sz w:val="22"/>
          <w:szCs w:val="22"/>
        </w:rPr>
        <w:t xml:space="preserve">En </w:t>
      </w:r>
      <w:r w:rsidRPr="003C6EE0">
        <w:rPr>
          <w:rFonts w:ascii="Calibri" w:eastAsia="Calibri" w:hAnsi="Calibri" w:cs="Calibri"/>
          <w:b/>
          <w:iCs/>
          <w:sz w:val="22"/>
          <w:szCs w:val="22"/>
          <w:u w:val="single"/>
        </w:rPr>
        <w:t>día 25 de octubre</w:t>
      </w:r>
      <w:r>
        <w:rPr>
          <w:rFonts w:ascii="Calibri" w:eastAsia="Calibri" w:hAnsi="Calibri" w:cs="Calibri"/>
          <w:iCs/>
          <w:sz w:val="22"/>
          <w:szCs w:val="22"/>
        </w:rPr>
        <w:t xml:space="preserve"> se realizará un evento de difusión en el parque para dar a conocer los resultados del estudio.</w:t>
      </w:r>
    </w:p>
    <w:p w14:paraId="7599F275" w14:textId="77777777" w:rsidR="005A66E3" w:rsidRPr="002404C4" w:rsidRDefault="005A66E3" w:rsidP="002415B8">
      <w:pPr>
        <w:spacing w:before="240" w:after="160" w:line="360" w:lineRule="auto"/>
        <w:ind w:left="-6" w:firstLine="0"/>
        <w:rPr>
          <w:rFonts w:ascii="Calibri" w:eastAsia="Calibri" w:hAnsi="Calibri" w:cs="Calibri"/>
          <w:iCs/>
          <w:sz w:val="22"/>
          <w:szCs w:val="22"/>
        </w:rPr>
      </w:pPr>
      <w:r w:rsidRPr="002404C4">
        <w:rPr>
          <w:rFonts w:ascii="Calibri" w:eastAsia="Calibri" w:hAnsi="Calibri" w:cs="Calibri"/>
          <w:iCs/>
          <w:sz w:val="22"/>
          <w:szCs w:val="22"/>
        </w:rPr>
        <w:t xml:space="preserve">Conforme a la directiva europea EU2016/680 sobre la protección de datos, garantizamos que toda información recibida será tratada con la más estricta confidencialidad y se utilizará exclusivamente de forma anónima en el marco del proyecto. </w:t>
      </w:r>
    </w:p>
    <w:p w14:paraId="2DF76B84" w14:textId="77777777" w:rsidR="005F25ED" w:rsidRDefault="005F25ED" w:rsidP="001E7A4A">
      <w:pPr>
        <w:pStyle w:val="Ttulo1"/>
        <w:numPr>
          <w:ilvl w:val="0"/>
          <w:numId w:val="0"/>
        </w:numPr>
        <w:spacing w:after="120"/>
        <w:ind w:left="360" w:hanging="360"/>
        <w:rPr>
          <w:rFonts w:ascii="Calibri" w:hAnsi="Calibri" w:cs="Calibri"/>
        </w:rPr>
      </w:pPr>
      <w:bookmarkStart w:id="1" w:name="_Toc520121462"/>
    </w:p>
    <w:p w14:paraId="07E467EB" w14:textId="77777777" w:rsidR="003C6EE0" w:rsidRPr="003C6EE0" w:rsidRDefault="003C6EE0" w:rsidP="003C6EE0"/>
    <w:p w14:paraId="6073685A" w14:textId="77777777" w:rsidR="002E2639" w:rsidRPr="002404C4" w:rsidRDefault="004545E0" w:rsidP="001E7A4A">
      <w:pPr>
        <w:pStyle w:val="Ttulo1"/>
        <w:numPr>
          <w:ilvl w:val="0"/>
          <w:numId w:val="0"/>
        </w:numPr>
        <w:spacing w:after="120"/>
        <w:ind w:left="360" w:hanging="360"/>
        <w:rPr>
          <w:rFonts w:ascii="Calibri" w:hAnsi="Calibri" w:cs="Calibri"/>
        </w:rPr>
      </w:pPr>
      <w:r w:rsidRPr="002404C4">
        <w:rPr>
          <w:rFonts w:ascii="Calibri" w:hAnsi="Calibri" w:cs="Calibri"/>
        </w:rPr>
        <w:t>Encuesta</w:t>
      </w:r>
      <w:bookmarkEnd w:id="1"/>
    </w:p>
    <w:p w14:paraId="4677378F" w14:textId="77777777" w:rsidR="00A419E5" w:rsidRDefault="004545E0" w:rsidP="004545E0">
      <w:pPr>
        <w:spacing w:after="160" w:line="360" w:lineRule="auto"/>
        <w:ind w:firstLine="0"/>
        <w:rPr>
          <w:rFonts w:ascii="Calibri" w:eastAsia="Calibri" w:hAnsi="Calibri"/>
          <w:iCs/>
          <w:sz w:val="22"/>
          <w:szCs w:val="22"/>
        </w:rPr>
      </w:pPr>
      <w:r w:rsidRPr="00766A35">
        <w:rPr>
          <w:rFonts w:ascii="Calibri" w:eastAsia="Calibri" w:hAnsi="Calibri"/>
          <w:iCs/>
          <w:sz w:val="22"/>
          <w:szCs w:val="22"/>
        </w:rPr>
        <w:t xml:space="preserve">Por favor, </w:t>
      </w:r>
      <w:r>
        <w:rPr>
          <w:rFonts w:ascii="Calibri" w:eastAsia="Calibri" w:hAnsi="Calibri"/>
          <w:iCs/>
          <w:sz w:val="22"/>
          <w:szCs w:val="22"/>
        </w:rPr>
        <w:t>rellene el siguiente formulario</w:t>
      </w:r>
      <w:r w:rsidRPr="00766A35">
        <w:rPr>
          <w:rFonts w:ascii="Calibri" w:eastAsia="Calibri" w:hAnsi="Calibri"/>
          <w:iCs/>
          <w:sz w:val="22"/>
          <w:szCs w:val="22"/>
        </w:rPr>
        <w:t xml:space="preserve"> facilitando la información solicitada. No se preocupe en caso de no poder contestar a todas las preguntas por falta de información. </w:t>
      </w:r>
    </w:p>
    <w:p w14:paraId="669B543F" w14:textId="77777777" w:rsidR="00A419E5" w:rsidRDefault="00A419E5">
      <w:pPr>
        <w:spacing w:after="0"/>
        <w:ind w:firstLine="0"/>
        <w:jc w:val="left"/>
        <w:rPr>
          <w:rFonts w:ascii="Calibri" w:eastAsia="Calibri" w:hAnsi="Calibri"/>
          <w:iCs/>
          <w:sz w:val="22"/>
          <w:szCs w:val="22"/>
        </w:rPr>
      </w:pPr>
      <w:r>
        <w:rPr>
          <w:rFonts w:ascii="Calibri" w:eastAsia="Calibri" w:hAnsi="Calibri"/>
          <w:iCs/>
          <w:sz w:val="22"/>
          <w:szCs w:val="22"/>
        </w:rPr>
        <w:br w:type="page"/>
      </w: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90"/>
        <w:gridCol w:w="9439"/>
      </w:tblGrid>
      <w:tr w:rsidR="00A419E5" w:rsidRPr="00BF5A06" w14:paraId="285658F1" w14:textId="77777777" w:rsidTr="002E2331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FFBD2EB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68845CF" wp14:editId="34EAC12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-53340</wp:posOffset>
                  </wp:positionV>
                  <wp:extent cx="503555" cy="405130"/>
                  <wp:effectExtent l="0" t="0" r="0" b="0"/>
                  <wp:wrapNone/>
                  <wp:docPr id="11" name="Imagen 11" descr="C:\Users\laumafrax\AppData\Local\Microsoft\Windows\INetCache\IE\2HVW3OJH\factory-148098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umafrax\AppData\Local\Microsoft\Windows\INetCache\IE\2HVW3OJH\factory-148098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</w:rPr>
              <w:br w:type="page"/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2AD78000" w14:textId="77777777" w:rsidR="00A419E5" w:rsidRPr="003C6EE0" w:rsidRDefault="00A419E5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DATOS EMPRESA</w:t>
            </w:r>
          </w:p>
        </w:tc>
      </w:tr>
      <w:tr w:rsidR="00A419E5" w:rsidRPr="00BF5A06" w14:paraId="0EAE325F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39EE055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110DAFE" w14:textId="77777777" w:rsidR="00A419E5" w:rsidRPr="00BF5A06" w:rsidRDefault="00A419E5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Nombre de la empresa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A419E5" w:rsidRPr="00BF5A06" w14:paraId="00FA7C64" w14:textId="77777777" w:rsidTr="002E2331">
        <w:trPr>
          <w:jc w:val="center"/>
        </w:trPr>
        <w:tc>
          <w:tcPr>
            <w:tcW w:w="386" w:type="pct"/>
            <w:shd w:val="clear" w:color="auto" w:fill="auto"/>
          </w:tcPr>
          <w:p w14:paraId="4BCF0FCC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color w:val="1F497D"/>
              <w:sz w:val="22"/>
              <w:szCs w:val="22"/>
            </w:rPr>
            <w:id w:val="172847967"/>
            <w:placeholder>
              <w:docPart w:val="A870AD89E1094D03839D3CC354E5E4F2"/>
            </w:placeholder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619DE22B" w14:textId="77777777" w:rsidR="00A419E5" w:rsidRPr="00BF5A06" w:rsidRDefault="00A419E5" w:rsidP="002E2331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color w:val="1F497D"/>
                    <w:sz w:val="22"/>
                    <w:szCs w:val="22"/>
                  </w:rPr>
                </w:pPr>
                <w:r w:rsidRPr="0026733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A419E5" w:rsidRPr="00BF5A06" w14:paraId="13CF5075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2482C9F8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488AE711" w14:textId="77777777" w:rsidR="00A419E5" w:rsidRPr="00BF5A06" w:rsidRDefault="00A419E5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Sector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  <w:r w:rsidR="0077134A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de actividad</w:t>
            </w:r>
          </w:p>
        </w:tc>
      </w:tr>
      <w:tr w:rsidR="00A419E5" w:rsidRPr="00BF5A06" w14:paraId="16F16237" w14:textId="77777777" w:rsidTr="002E2331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134E490F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481805906"/>
            <w:placeholder>
              <w:docPart w:val="A870AD89E1094D03839D3CC354E5E4F2"/>
            </w:placeholder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3D5592E6" w14:textId="77777777" w:rsidR="00A419E5" w:rsidRPr="00BF5A06" w:rsidRDefault="00C24FB1" w:rsidP="00A419E5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6733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A419E5" w:rsidRPr="00BF5A06" w14:paraId="14AA6F07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5519798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6318439" w14:textId="77777777" w:rsidR="00A419E5" w:rsidRPr="00BF5A06" w:rsidRDefault="00A419E5" w:rsidP="00A419E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Tamaño de la empresa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A419E5" w:rsidRPr="00BF5A06" w14:paraId="3B80532A" w14:textId="77777777" w:rsidTr="002E2331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69721DBB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59EB85FE" w14:textId="77777777" w:rsidR="00A419E5" w:rsidRPr="00BF5A06" w:rsidRDefault="00A419E5" w:rsidP="00A419E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Micro (1-9)</w:t>
            </w: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4972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Pequeña (10-49)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4206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Mediana (50-250)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12260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Grande (&gt;250)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3982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419E5" w:rsidRPr="00BF5A06" w14:paraId="65749C41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5034FB2" w14:textId="77777777" w:rsidR="00A419E5" w:rsidRPr="00BF5A06" w:rsidRDefault="0077134A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2B15268C" w14:textId="77777777" w:rsidR="00A419E5" w:rsidRPr="00BF5A06" w:rsidRDefault="007713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Cargo persona que responde</w:t>
            </w:r>
          </w:p>
        </w:tc>
      </w:tr>
      <w:tr w:rsidR="00A419E5" w:rsidRPr="00BF5A06" w14:paraId="52764FA8" w14:textId="77777777" w:rsidTr="002E233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459B49D2" w14:textId="77777777" w:rsidR="00A419E5" w:rsidRPr="00BF5A06" w:rsidRDefault="00A419E5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1F497D"/>
              <w:sz w:val="22"/>
              <w:szCs w:val="22"/>
            </w:rPr>
            <w:id w:val="1153959647"/>
            <w:placeholder>
              <w:docPart w:val="A870AD89E1094D03839D3CC354E5E4F2"/>
            </w:placeholder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716BDFD1" w14:textId="77777777" w:rsidR="00A419E5" w:rsidRPr="00BF5A06" w:rsidRDefault="00C24FB1" w:rsidP="002E2331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b/>
                    <w:color w:val="1F497D"/>
                    <w:sz w:val="22"/>
                    <w:szCs w:val="22"/>
                  </w:rPr>
                </w:pPr>
                <w:r w:rsidRPr="0026733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1FDACE41" w14:textId="77777777" w:rsidR="00DB71F5" w:rsidRDefault="00DB71F5" w:rsidP="00672223">
      <w:pPr>
        <w:spacing w:after="0"/>
        <w:ind w:firstLine="0"/>
        <w:rPr>
          <w:rFonts w:ascii="Calibri" w:hAnsi="Calibri" w:cs="Calibri"/>
          <w:sz w:val="22"/>
        </w:rPr>
      </w:pPr>
    </w:p>
    <w:tbl>
      <w:tblPr>
        <w:tblW w:w="5521" w:type="pct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9439"/>
      </w:tblGrid>
      <w:tr w:rsidR="00C82CA1" w:rsidRPr="00BF5A06" w14:paraId="7E8B4C1B" w14:textId="77777777" w:rsidTr="00952600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28274E82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2D001244" wp14:editId="76C9772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55245</wp:posOffset>
                  </wp:positionV>
                  <wp:extent cx="548640" cy="411480"/>
                  <wp:effectExtent l="0" t="0" r="3810" b="7620"/>
                  <wp:wrapNone/>
                  <wp:docPr id="12" name="Imagen 12" descr="C:\Users\laumafrax\AppData\Local\Microsoft\Windows\INetCache\IE\E7KNKEEA\energías-renovables-eólica-energía-solar-fotovoltaic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umafrax\AppData\Local\Microsoft\Windows\INetCache\IE\E7KNKEEA\energías-renovables-eólica-energía-solar-fotovoltaic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</w:rPr>
              <w:br w:type="page"/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06FBA23A" w14:textId="77777777" w:rsidR="00C82CA1" w:rsidRPr="003C6EE0" w:rsidRDefault="00C82CA1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ENERGÍA</w:t>
            </w:r>
          </w:p>
        </w:tc>
      </w:tr>
      <w:tr w:rsidR="00C82CA1" w:rsidRPr="00BF5A06" w14:paraId="0A1E68E9" w14:textId="77777777" w:rsidTr="00952600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0F39B20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C92E314" w14:textId="77777777" w:rsidR="00C82CA1" w:rsidRPr="00BF5A06" w:rsidRDefault="0088501D" w:rsidP="008210CB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¿Qué tipo de recursos energéticos utilizan? Indique el principal/es con doble X. Indique </w:t>
            </w:r>
            <w:r w:rsidR="00A3440D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si es posible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el consumo anual</w:t>
            </w:r>
            <w:r w:rsidR="00A3440D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(aprox.)</w:t>
            </w:r>
            <w:r w:rsidR="008210CB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, si lo desconoce, indique únicamente si el consumo es bajo-medio-alto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.</w:t>
            </w:r>
          </w:p>
        </w:tc>
      </w:tr>
      <w:tr w:rsidR="0088501D" w:rsidRPr="00BF5A06" w14:paraId="229A8F2C" w14:textId="77777777" w:rsidTr="0088501D">
        <w:trPr>
          <w:jc w:val="center"/>
        </w:trPr>
        <w:tc>
          <w:tcPr>
            <w:tcW w:w="386" w:type="pct"/>
            <w:shd w:val="clear" w:color="auto" w:fill="auto"/>
          </w:tcPr>
          <w:p w14:paraId="4BAB62AC" w14:textId="77777777" w:rsidR="0088501D" w:rsidRPr="00BF5A06" w:rsidRDefault="0088501D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tbl>
            <w:tblPr>
              <w:tblStyle w:val="Tablaconcuadrcula"/>
              <w:tblW w:w="96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1"/>
              <w:gridCol w:w="516"/>
              <w:gridCol w:w="425"/>
              <w:gridCol w:w="2156"/>
              <w:gridCol w:w="1701"/>
              <w:gridCol w:w="425"/>
              <w:gridCol w:w="426"/>
              <w:gridCol w:w="2189"/>
            </w:tblGrid>
            <w:tr w:rsidR="00A3440D" w:rsidRPr="00A3440D" w14:paraId="558D9BC2" w14:textId="77777777" w:rsidTr="00DF7D80">
              <w:tc>
                <w:tcPr>
                  <w:tcW w:w="1841" w:type="dxa"/>
                </w:tcPr>
                <w:p w14:paraId="08F54AE3" w14:textId="77777777" w:rsidR="0088501D" w:rsidRPr="00A3440D" w:rsidRDefault="0088501D" w:rsidP="00A3440D">
                  <w:pPr>
                    <w:pStyle w:val="Prrafodelista"/>
                    <w:numPr>
                      <w:ilvl w:val="0"/>
                      <w:numId w:val="46"/>
                    </w:numPr>
                    <w:spacing w:before="60" w:after="6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A3440D">
                    <w:rPr>
                      <w:rFonts w:asciiTheme="minorHAnsi" w:hAnsiTheme="minorHAnsi" w:cstheme="minorHAnsi"/>
                    </w:rPr>
                    <w:t>Electricidad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-5267092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16" w:type="dxa"/>
                    </w:tcPr>
                    <w:p w14:paraId="4546973E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105998425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402508E1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56" w:type="dxa"/>
                </w:tcPr>
                <w:p w14:paraId="67D27408" w14:textId="77777777" w:rsidR="0088501D" w:rsidRPr="00A3440D" w:rsidRDefault="0088501D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Cs w:val="22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29ED9CD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5" type="#_x0000_t75" style="width:45.75pt;height:18pt" o:ole="">
                        <v:imagedata r:id="rId12" o:title=""/>
                      </v:shape>
                      <w:control r:id="rId13" w:name="TextBox17" w:shapeid="_x0000_i1075"/>
                    </w:object>
                  </w:r>
                  <w:r w:rsidR="00A3440D" w:rsidRPr="00A3440D">
                    <w:rPr>
                      <w:rFonts w:asciiTheme="minorHAnsi" w:hAnsiTheme="minorHAnsi" w:cstheme="minorHAnsi"/>
                      <w:szCs w:val="22"/>
                    </w:rPr>
                    <w:t>kWh/año</w:t>
                  </w:r>
                </w:p>
              </w:tc>
              <w:tc>
                <w:tcPr>
                  <w:tcW w:w="1701" w:type="dxa"/>
                </w:tcPr>
                <w:p w14:paraId="0FBA3E03" w14:textId="77777777" w:rsidR="0088501D" w:rsidRPr="00A3440D" w:rsidRDefault="0088501D" w:rsidP="00A3440D">
                  <w:pPr>
                    <w:pStyle w:val="Prrafodelista"/>
                    <w:numPr>
                      <w:ilvl w:val="0"/>
                      <w:numId w:val="46"/>
                    </w:numPr>
                    <w:spacing w:before="60" w:after="6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A3440D">
                    <w:rPr>
                      <w:rFonts w:asciiTheme="minorHAnsi" w:hAnsiTheme="minorHAnsi" w:cstheme="minorHAnsi"/>
                    </w:rPr>
                    <w:t>Gas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169450461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76E9AA2A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19744876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7D320C7C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89" w:type="dxa"/>
                </w:tcPr>
                <w:p w14:paraId="0415DB60" w14:textId="77777777" w:rsidR="0088501D" w:rsidRPr="00A3440D" w:rsidRDefault="00A3440D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Cs w:val="22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1BA7A806">
                      <v:shape id="_x0000_i1076" type="#_x0000_t75" style="width:39.75pt;height:18pt" o:ole="">
                        <v:imagedata r:id="rId14" o:title=""/>
                      </v:shape>
                      <w:control r:id="rId15" w:name="TextBox20" w:shapeid="_x0000_i1076"/>
                    </w:object>
                  </w:r>
                  <w:r w:rsidRPr="00A3440D">
                    <w:rPr>
                      <w:rFonts w:asciiTheme="minorHAnsi" w:hAnsiTheme="minorHAnsi" w:cstheme="minorHAnsi"/>
                      <w:szCs w:val="22"/>
                    </w:rPr>
                    <w:t>kWh/año</w:t>
                  </w:r>
                </w:p>
              </w:tc>
            </w:tr>
            <w:tr w:rsidR="00A3440D" w:rsidRPr="00A3440D" w14:paraId="4F85E52C" w14:textId="77777777" w:rsidTr="00DF7D80">
              <w:tc>
                <w:tcPr>
                  <w:tcW w:w="1841" w:type="dxa"/>
                </w:tcPr>
                <w:p w14:paraId="349D4FEC" w14:textId="77777777" w:rsidR="0088501D" w:rsidRPr="00A3440D" w:rsidRDefault="0088501D" w:rsidP="00A3440D">
                  <w:pPr>
                    <w:pStyle w:val="Prrafodelista"/>
                    <w:numPr>
                      <w:ilvl w:val="0"/>
                      <w:numId w:val="46"/>
                    </w:numPr>
                    <w:spacing w:before="60" w:after="6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A3440D">
                    <w:rPr>
                      <w:rFonts w:asciiTheme="minorHAnsi" w:hAnsiTheme="minorHAnsi" w:cstheme="minorHAnsi"/>
                    </w:rPr>
                    <w:t>Diesel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-29359588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16" w:type="dxa"/>
                    </w:tcPr>
                    <w:p w14:paraId="120FE089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10208928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0625AC68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56" w:type="dxa"/>
                </w:tcPr>
                <w:p w14:paraId="6E53D3F1" w14:textId="77777777" w:rsidR="0088501D" w:rsidRPr="00A3440D" w:rsidRDefault="0088501D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Cs w:val="22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09E5AA93">
                      <v:shape id="_x0000_i1077" type="#_x0000_t75" style="width:45.75pt;height:18pt" o:ole="">
                        <v:imagedata r:id="rId12" o:title=""/>
                      </v:shape>
                      <w:control r:id="rId16" w:name="TextBox18" w:shapeid="_x0000_i1077"/>
                    </w:object>
                  </w:r>
                  <w:r w:rsidR="00A3440D" w:rsidRPr="00A3440D">
                    <w:rPr>
                      <w:rFonts w:asciiTheme="minorHAnsi" w:hAnsiTheme="minorHAnsi" w:cstheme="minorHAnsi"/>
                      <w:szCs w:val="22"/>
                    </w:rPr>
                    <w:t xml:space="preserve"> kWh/año</w:t>
                  </w:r>
                </w:p>
              </w:tc>
              <w:tc>
                <w:tcPr>
                  <w:tcW w:w="1701" w:type="dxa"/>
                </w:tcPr>
                <w:p w14:paraId="20F6AD4E" w14:textId="77777777" w:rsidR="0088501D" w:rsidRPr="00A3440D" w:rsidRDefault="0088501D" w:rsidP="00A3440D">
                  <w:pPr>
                    <w:pStyle w:val="Prrafodelista"/>
                    <w:numPr>
                      <w:ilvl w:val="0"/>
                      <w:numId w:val="46"/>
                    </w:numPr>
                    <w:spacing w:before="60" w:after="6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A3440D">
                    <w:rPr>
                      <w:rFonts w:asciiTheme="minorHAnsi" w:hAnsiTheme="minorHAnsi" w:cstheme="minorHAnsi"/>
                    </w:rPr>
                    <w:t>Biomasa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-1754216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32633A6A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-19201709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23C4CD60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89" w:type="dxa"/>
                </w:tcPr>
                <w:p w14:paraId="50079FAF" w14:textId="77777777" w:rsidR="0088501D" w:rsidRPr="00A3440D" w:rsidRDefault="00A3440D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Cs w:val="22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4ACD8C50">
                      <v:shape id="_x0000_i1078" type="#_x0000_t75" style="width:39.75pt;height:18pt" o:ole="">
                        <v:imagedata r:id="rId14" o:title=""/>
                      </v:shape>
                      <w:control r:id="rId17" w:name="TextBox21" w:shapeid="_x0000_i1078"/>
                    </w:object>
                  </w:r>
                  <w:r w:rsidRPr="00A3440D">
                    <w:rPr>
                      <w:rFonts w:asciiTheme="minorHAnsi" w:hAnsiTheme="minorHAnsi" w:cstheme="minorHAnsi"/>
                      <w:szCs w:val="22"/>
                    </w:rPr>
                    <w:t xml:space="preserve"> kWh/año</w:t>
                  </w:r>
                </w:p>
              </w:tc>
            </w:tr>
            <w:tr w:rsidR="00A3440D" w:rsidRPr="00A3440D" w14:paraId="7A5F92FE" w14:textId="77777777" w:rsidTr="00DF7D80">
              <w:tc>
                <w:tcPr>
                  <w:tcW w:w="1841" w:type="dxa"/>
                </w:tcPr>
                <w:p w14:paraId="5EB5B8B3" w14:textId="77777777" w:rsidR="0088501D" w:rsidRPr="00A3440D" w:rsidRDefault="0088501D" w:rsidP="00A3440D">
                  <w:pPr>
                    <w:pStyle w:val="Prrafodelista"/>
                    <w:numPr>
                      <w:ilvl w:val="0"/>
                      <w:numId w:val="46"/>
                    </w:numPr>
                    <w:spacing w:before="60" w:after="6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4A8CBAC5">
                      <v:shape id="_x0000_i1079" type="#_x0000_t75" style="width:1in;height:18pt" o:ole="">
                        <v:imagedata r:id="rId18" o:title=""/>
                      </v:shape>
                      <w:control r:id="rId19" w:name="TextBox15" w:shapeid="_x0000_i1079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50410769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16" w:type="dxa"/>
                    </w:tcPr>
                    <w:p w14:paraId="7C7BA48F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12399790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2E64F39E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56" w:type="dxa"/>
                </w:tcPr>
                <w:p w14:paraId="71E2BD00" w14:textId="77777777" w:rsidR="0088501D" w:rsidRPr="00A3440D" w:rsidRDefault="00A3440D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Cs w:val="22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13E5EC03">
                      <v:shape id="_x0000_i1080" type="#_x0000_t75" style="width:45.75pt;height:18pt" o:ole="">
                        <v:imagedata r:id="rId12" o:title=""/>
                      </v:shape>
                      <w:control r:id="rId20" w:name="TextBox19" w:shapeid="_x0000_i1080"/>
                    </w:object>
                  </w:r>
                  <w:r w:rsidRPr="00A3440D">
                    <w:rPr>
                      <w:rFonts w:asciiTheme="minorHAnsi" w:hAnsiTheme="minorHAnsi" w:cstheme="minorHAnsi"/>
                      <w:szCs w:val="22"/>
                    </w:rPr>
                    <w:t xml:space="preserve"> kWh/año</w:t>
                  </w:r>
                </w:p>
              </w:tc>
              <w:tc>
                <w:tcPr>
                  <w:tcW w:w="1701" w:type="dxa"/>
                </w:tcPr>
                <w:p w14:paraId="2279A994" w14:textId="77777777" w:rsidR="0088501D" w:rsidRPr="00A3440D" w:rsidRDefault="0088501D" w:rsidP="00A3440D">
                  <w:pPr>
                    <w:pStyle w:val="Prrafodelista"/>
                    <w:numPr>
                      <w:ilvl w:val="0"/>
                      <w:numId w:val="46"/>
                    </w:numPr>
                    <w:spacing w:before="60" w:after="6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769BFDC3">
                      <v:shape id="_x0000_i1081" type="#_x0000_t75" style="width:1in;height:18pt" o:ole="">
                        <v:imagedata r:id="rId18" o:title=""/>
                      </v:shape>
                      <w:control r:id="rId21" w:name="TextBox16" w:shapeid="_x0000_i1081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-22029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306B60EB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Cs w:val="22"/>
                  </w:rPr>
                  <w:id w:val="208363293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2271DC28" w14:textId="77777777" w:rsidR="0088501D" w:rsidRPr="00A3440D" w:rsidRDefault="0088501D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3440D">
                        <w:rPr>
                          <w:rFonts w:ascii="MS Gothic" w:eastAsia="MS Gothic" w:hAnsi="MS Gothic" w:cs="MS Gothic" w:hint="eastAsia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89" w:type="dxa"/>
                </w:tcPr>
                <w:p w14:paraId="0517BAA2" w14:textId="77777777" w:rsidR="0088501D" w:rsidRPr="00A3440D" w:rsidRDefault="00A3440D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Cs w:val="22"/>
                    </w:rPr>
                  </w:pPr>
                  <w:r w:rsidRPr="00A3440D">
                    <w:rPr>
                      <w:rFonts w:cstheme="minorHAnsi"/>
                    </w:rPr>
                    <w:object w:dxaOrig="225" w:dyaOrig="225" w14:anchorId="59631767">
                      <v:shape id="_x0000_i1082" type="#_x0000_t75" style="width:39.75pt;height:18pt" o:ole="">
                        <v:imagedata r:id="rId14" o:title=""/>
                      </v:shape>
                      <w:control r:id="rId22" w:name="TextBox22" w:shapeid="_x0000_i1082"/>
                    </w:object>
                  </w:r>
                  <w:r w:rsidRPr="00A3440D">
                    <w:rPr>
                      <w:rFonts w:asciiTheme="minorHAnsi" w:hAnsiTheme="minorHAnsi" w:cstheme="minorHAnsi"/>
                      <w:szCs w:val="22"/>
                    </w:rPr>
                    <w:t>kWh/año</w:t>
                  </w:r>
                </w:p>
              </w:tc>
            </w:tr>
          </w:tbl>
          <w:p w14:paraId="3F9718AE" w14:textId="77777777" w:rsidR="0088501D" w:rsidRPr="00BF5A06" w:rsidRDefault="0088501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88501D" w:rsidRPr="00BF5A06" w14:paraId="36D021A6" w14:textId="77777777" w:rsidTr="00952600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E735B29" w14:textId="77777777" w:rsidR="0088501D" w:rsidRPr="00BF5A06" w:rsidRDefault="0088501D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4A7CF502" w14:textId="77777777" w:rsidR="0088501D" w:rsidRPr="00BF5A06" w:rsidRDefault="0088501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Han realizado alguna auditoría o análisis energético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  <w:r w:rsidR="008210CB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C82CA1" w:rsidRPr="00BF5A06" w14:paraId="6B1D8969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69A7A190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5EEDFD5C" w14:textId="77777777" w:rsidR="00C82CA1" w:rsidRPr="00BF5A06" w:rsidRDefault="00D90147" w:rsidP="00D90147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100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559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6CE2CE5F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672D7CED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571E6CA2" w14:textId="77777777" w:rsidR="00D90147" w:rsidRDefault="00D90147" w:rsidP="00D90147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En caso positivo, </w:t>
            </w:r>
          </w:p>
          <w:p w14:paraId="453A6934" w14:textId="77777777" w:rsidR="00C82CA1" w:rsidRPr="00BF5A06" w:rsidRDefault="00C82CA1" w:rsidP="00D90147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D90147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y en los últimos 2, 5 o 10 años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C82CA1" w:rsidRPr="00BF5A06" w14:paraId="79D1B0D2" w14:textId="77777777" w:rsidTr="00952600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54141496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2166A4EC" w14:textId="77777777" w:rsidR="00C82CA1" w:rsidRPr="00BF5A06" w:rsidRDefault="00D90147" w:rsidP="00D90147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[0 – 2]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140139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466E35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[3 – 5]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13392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6E3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6E35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[6 – 10]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4390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33111508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7C79663D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58543F66" w14:textId="77777777" w:rsidR="00C82CA1" w:rsidRPr="00BF5A06" w:rsidRDefault="00C82CA1" w:rsidP="00466E3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466E35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Ha implementado las soluciones tecnológicas que indicaba la auditoría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C82CA1" w:rsidRPr="00BF5A06" w14:paraId="54138A08" w14:textId="77777777" w:rsidTr="00952600">
        <w:trPr>
          <w:trHeight w:val="432"/>
          <w:jc w:val="center"/>
        </w:trPr>
        <w:tc>
          <w:tcPr>
            <w:tcW w:w="386" w:type="pct"/>
            <w:shd w:val="clear" w:color="auto" w:fill="auto"/>
          </w:tcPr>
          <w:p w14:paraId="316099BE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61F6CC96" w14:textId="77777777" w:rsidR="00C82CA1" w:rsidRPr="00BF5A06" w:rsidRDefault="00466E35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506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74715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279F4AD0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0CA33232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6BC9611B" w14:textId="77777777" w:rsidR="00C82CA1" w:rsidRPr="00BF5A06" w:rsidRDefault="00C82CA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466E35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Ha verificado que se cumplen los ahorros esperados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C82CA1" w:rsidRPr="00BF5A06" w14:paraId="1C3AEF6B" w14:textId="77777777" w:rsidTr="00952600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2505C6BC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69A5E479" w14:textId="77777777" w:rsidR="00C82CA1" w:rsidRPr="00BF5A06" w:rsidRDefault="00A419E5" w:rsidP="00A419E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2731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78876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1A9AE028" w14:textId="77777777" w:rsidTr="00952600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BFFA035" w14:textId="77777777" w:rsidR="00C82CA1" w:rsidRPr="00BF5A06" w:rsidRDefault="002F48D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38B1DDE8" w14:textId="77777777" w:rsidR="00C82CA1" w:rsidRPr="00BF5A06" w:rsidRDefault="00C82CA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A419E5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Dispone de sistema de monitorización energética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C82CA1" w:rsidRPr="00BF5A06" w14:paraId="1F97D45A" w14:textId="77777777" w:rsidTr="00952600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42960DF6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11A26F63" w14:textId="77777777" w:rsidR="00C82CA1" w:rsidRPr="00BF5A06" w:rsidRDefault="00A419E5" w:rsidP="00A419E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6457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7951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3FD7" w:rsidRPr="00BF5A06" w14:paraId="314DFBE9" w14:textId="77777777" w:rsidTr="00952600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EBA3AB1" w14:textId="77777777" w:rsidR="002E3FD7" w:rsidRPr="00BF5A06" w:rsidRDefault="002F48D1" w:rsidP="002E3FD7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96A6267" w14:textId="77777777" w:rsidR="002E3FD7" w:rsidRPr="00BF5A06" w:rsidRDefault="002E3FD7" w:rsidP="00A419E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3FD7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¿Dispone de indicadores energéticos</w:t>
            </w:r>
            <w:r w:rsidR="008210CB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(ej. Ratios consumo energía/producción)</w:t>
            </w:r>
            <w:r w:rsidRPr="002E3FD7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2E3FD7" w:rsidRPr="00BF5A06" w14:paraId="754F2DFA" w14:textId="77777777" w:rsidTr="00952600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17C5E21A" w14:textId="77777777" w:rsidR="002E3FD7" w:rsidRPr="00BF5A06" w:rsidRDefault="002E3FD7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1D7FCBBA" w14:textId="77777777" w:rsidR="002E3FD7" w:rsidRDefault="002E3FD7" w:rsidP="00A419E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7307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50185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4AB74E99" w14:textId="77777777" w:rsidR="002E3FD7" w:rsidRPr="00BF5A06" w:rsidRDefault="002E3FD7" w:rsidP="00A419E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¿Cuáles?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30145136"/>
                <w:showingPlcHdr/>
                <w:text/>
              </w:sdtPr>
              <w:sdtEndPr/>
              <w:sdtContent>
                <w:r w:rsidRPr="00972DCF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A3440D" w:rsidRPr="00BF5A06" w14:paraId="189D4B78" w14:textId="77777777" w:rsidTr="00A3440D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9A3CD52" w14:textId="77777777" w:rsidR="00A3440D" w:rsidRDefault="002F48D1" w:rsidP="00A3440D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lastRenderedPageBreak/>
              <w:t>5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C08CC96" w14:textId="77777777" w:rsidR="00A3440D" w:rsidRPr="00952600" w:rsidRDefault="00A3440D" w:rsidP="00A3440D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952600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Dispone de registros de consumo por tipo de recurso energético (facturación, caudalímetros, analizadores…)? Indi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que para cada tipo de energía si</w:t>
            </w:r>
            <w:r w:rsidRPr="00952600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la fuente es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documental o registro continuo y el tipo. </w:t>
            </w:r>
          </w:p>
        </w:tc>
      </w:tr>
      <w:tr w:rsidR="00A3440D" w:rsidRPr="00BF5A06" w14:paraId="6EEC4BC9" w14:textId="77777777" w:rsidTr="00A3440D">
        <w:trPr>
          <w:trHeight w:val="3242"/>
          <w:jc w:val="center"/>
        </w:trPr>
        <w:tc>
          <w:tcPr>
            <w:tcW w:w="386" w:type="pct"/>
            <w:shd w:val="clear" w:color="auto" w:fill="auto"/>
          </w:tcPr>
          <w:p w14:paraId="6564FE2D" w14:textId="77777777" w:rsidR="00A3440D" w:rsidRPr="00BF5A06" w:rsidRDefault="00A3440D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51"/>
              <w:gridCol w:w="705"/>
              <w:gridCol w:w="1813"/>
              <w:gridCol w:w="560"/>
              <w:gridCol w:w="1819"/>
              <w:gridCol w:w="1399"/>
            </w:tblGrid>
            <w:tr w:rsidR="00A3440D" w14:paraId="0ABFC48F" w14:textId="77777777" w:rsidTr="00B640B6">
              <w:trPr>
                <w:trHeight w:val="232"/>
              </w:trPr>
              <w:tc>
                <w:tcPr>
                  <w:tcW w:w="1651" w:type="dxa"/>
                </w:tcPr>
                <w:p w14:paraId="6E77FE67" w14:textId="77777777" w:rsidR="00A3440D" w:rsidRDefault="00A3440D" w:rsidP="00A3440D">
                  <w:pPr>
                    <w:spacing w:after="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518" w:type="dxa"/>
                  <w:gridSpan w:val="2"/>
                </w:tcPr>
                <w:p w14:paraId="0C67B181" w14:textId="77777777" w:rsidR="00A3440D" w:rsidRDefault="00A3440D" w:rsidP="00A3440D">
                  <w:pPr>
                    <w:spacing w:after="0"/>
                    <w:ind w:firstLine="0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Registro documental</w:t>
                  </w:r>
                </w:p>
              </w:tc>
              <w:tc>
                <w:tcPr>
                  <w:tcW w:w="2379" w:type="dxa"/>
                  <w:gridSpan w:val="2"/>
                </w:tcPr>
                <w:p w14:paraId="01114D8D" w14:textId="77777777" w:rsidR="00A3440D" w:rsidRDefault="00A3440D" w:rsidP="00A3440D">
                  <w:pPr>
                    <w:spacing w:after="0"/>
                    <w:ind w:firstLine="0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Registro continuo</w:t>
                  </w:r>
                </w:p>
              </w:tc>
              <w:tc>
                <w:tcPr>
                  <w:tcW w:w="1399" w:type="dxa"/>
                </w:tcPr>
                <w:p w14:paraId="0FD8C9BB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Ninguno</w:t>
                  </w:r>
                </w:p>
              </w:tc>
            </w:tr>
            <w:tr w:rsidR="00A3440D" w14:paraId="4ED5117A" w14:textId="77777777" w:rsidTr="00B640B6">
              <w:trPr>
                <w:trHeight w:val="328"/>
              </w:trPr>
              <w:tc>
                <w:tcPr>
                  <w:tcW w:w="1651" w:type="dxa"/>
                </w:tcPr>
                <w:p w14:paraId="79E454B6" w14:textId="77777777" w:rsidR="00A3440D" w:rsidRPr="000138D4" w:rsidRDefault="00A3440D" w:rsidP="00A3440D">
                  <w:pPr>
                    <w:pStyle w:val="Prrafodelista"/>
                    <w:numPr>
                      <w:ilvl w:val="0"/>
                      <w:numId w:val="45"/>
                    </w:numPr>
                    <w:spacing w:after="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0138D4">
                    <w:rPr>
                      <w:rFonts w:asciiTheme="minorHAnsi" w:hAnsiTheme="minorHAnsi" w:cstheme="minorHAnsi"/>
                    </w:rPr>
                    <w:t>Electricidad</w:t>
                  </w:r>
                </w:p>
              </w:tc>
              <w:tc>
                <w:tcPr>
                  <w:tcW w:w="705" w:type="dxa"/>
                </w:tcPr>
                <w:p w14:paraId="4792B97F" w14:textId="77777777" w:rsidR="00A3440D" w:rsidRDefault="00A75221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4253955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3440D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A3440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</w:t>
                  </w:r>
                </w:p>
              </w:tc>
              <w:tc>
                <w:tcPr>
                  <w:tcW w:w="1813" w:type="dxa"/>
                </w:tcPr>
                <w:p w14:paraId="62E32A9B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4985A41B">
                      <v:shape id="_x0000_i1083" type="#_x0000_t75" style="width:1in;height:18pt" o:ole="">
                        <v:imagedata r:id="rId18" o:title=""/>
                      </v:shape>
                      <w:control r:id="rId23" w:name="TextBox31" w:shapeid="_x0000_i1083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5371588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0" w:type="dxa"/>
                    </w:tcPr>
                    <w:p w14:paraId="3FE6649C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9" w:type="dxa"/>
                </w:tcPr>
                <w:p w14:paraId="04AE8885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26F589E9">
                      <v:shape id="_x0000_i1084" type="#_x0000_t75" style="width:1in;height:18pt" o:ole="">
                        <v:imagedata r:id="rId18" o:title=""/>
                      </v:shape>
                      <w:control r:id="rId24" w:name="TextBox91" w:shapeid="_x0000_i1084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2830812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99" w:type="dxa"/>
                    </w:tcPr>
                    <w:p w14:paraId="36B8139C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A3440D" w14:paraId="1AC72CC2" w14:textId="77777777" w:rsidTr="00B640B6">
              <w:trPr>
                <w:trHeight w:val="328"/>
              </w:trPr>
              <w:tc>
                <w:tcPr>
                  <w:tcW w:w="1651" w:type="dxa"/>
                </w:tcPr>
                <w:p w14:paraId="5F0C4BF0" w14:textId="77777777" w:rsidR="00A3440D" w:rsidRPr="000138D4" w:rsidRDefault="00A3440D" w:rsidP="00A3440D">
                  <w:pPr>
                    <w:pStyle w:val="Prrafodelista"/>
                    <w:numPr>
                      <w:ilvl w:val="0"/>
                      <w:numId w:val="45"/>
                    </w:numPr>
                    <w:spacing w:after="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0138D4">
                    <w:rPr>
                      <w:rFonts w:asciiTheme="minorHAnsi" w:hAnsiTheme="minorHAnsi" w:cstheme="minorHAnsi"/>
                    </w:rPr>
                    <w:t>Gas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3917336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5" w:type="dxa"/>
                    </w:tcPr>
                    <w:p w14:paraId="75CA0F20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3" w:type="dxa"/>
                </w:tcPr>
                <w:p w14:paraId="63B32FC4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34B86AEA">
                      <v:shape id="_x0000_i1085" type="#_x0000_t75" style="width:1in;height:18pt" o:ole="">
                        <v:imagedata r:id="rId18" o:title=""/>
                      </v:shape>
                      <w:control r:id="rId25" w:name="TextBox41" w:shapeid="_x0000_i1085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9365540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0" w:type="dxa"/>
                    </w:tcPr>
                    <w:p w14:paraId="6C3C56D4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9" w:type="dxa"/>
                </w:tcPr>
                <w:p w14:paraId="61DC010B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21EA607C">
                      <v:shape id="_x0000_i1086" type="#_x0000_t75" style="width:1in;height:18pt" o:ole="">
                        <v:imagedata r:id="rId18" o:title=""/>
                      </v:shape>
                      <w:control r:id="rId26" w:name="TextBox101" w:shapeid="_x0000_i1086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52324696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99" w:type="dxa"/>
                    </w:tcPr>
                    <w:p w14:paraId="5020F0EA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A3440D" w14:paraId="3EB0C8D4" w14:textId="77777777" w:rsidTr="00B640B6">
              <w:trPr>
                <w:trHeight w:val="328"/>
              </w:trPr>
              <w:tc>
                <w:tcPr>
                  <w:tcW w:w="1651" w:type="dxa"/>
                </w:tcPr>
                <w:p w14:paraId="660CC998" w14:textId="77777777" w:rsidR="00A3440D" w:rsidRPr="000138D4" w:rsidRDefault="00A3440D" w:rsidP="00A3440D">
                  <w:pPr>
                    <w:pStyle w:val="Prrafodelista"/>
                    <w:numPr>
                      <w:ilvl w:val="0"/>
                      <w:numId w:val="45"/>
                    </w:numPr>
                    <w:spacing w:after="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0138D4">
                    <w:rPr>
                      <w:rFonts w:asciiTheme="minorHAnsi" w:hAnsiTheme="minorHAnsi" w:cstheme="minorHAnsi"/>
                    </w:rPr>
                    <w:t>Diesel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02817560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5" w:type="dxa"/>
                    </w:tcPr>
                    <w:p w14:paraId="139EB220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3" w:type="dxa"/>
                </w:tcPr>
                <w:p w14:paraId="4A242A4D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378447D8">
                      <v:shape id="_x0000_i1087" type="#_x0000_t75" style="width:1in;height:18pt" o:ole="">
                        <v:imagedata r:id="rId18" o:title=""/>
                      </v:shape>
                      <w:control r:id="rId27" w:name="TextBox51" w:shapeid="_x0000_i1087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12947643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0" w:type="dxa"/>
                    </w:tcPr>
                    <w:p w14:paraId="68779A0C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9" w:type="dxa"/>
                </w:tcPr>
                <w:p w14:paraId="4F5DA28A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68C4F84B">
                      <v:shape id="_x0000_i1088" type="#_x0000_t75" style="width:1in;height:18pt" o:ole="">
                        <v:imagedata r:id="rId18" o:title=""/>
                      </v:shape>
                      <w:control r:id="rId28" w:name="TextBox111" w:shapeid="_x0000_i1088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6962744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99" w:type="dxa"/>
                    </w:tcPr>
                    <w:p w14:paraId="56315C5A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A3440D" w14:paraId="4F63913A" w14:textId="77777777" w:rsidTr="00B640B6">
              <w:trPr>
                <w:trHeight w:val="328"/>
              </w:trPr>
              <w:tc>
                <w:tcPr>
                  <w:tcW w:w="1651" w:type="dxa"/>
                </w:tcPr>
                <w:p w14:paraId="1F154895" w14:textId="77777777" w:rsidR="00A3440D" w:rsidRPr="000138D4" w:rsidRDefault="00A3440D" w:rsidP="00A3440D">
                  <w:pPr>
                    <w:pStyle w:val="Prrafodelista"/>
                    <w:numPr>
                      <w:ilvl w:val="0"/>
                      <w:numId w:val="45"/>
                    </w:numPr>
                    <w:spacing w:after="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0138D4">
                    <w:rPr>
                      <w:rFonts w:asciiTheme="minorHAnsi" w:hAnsiTheme="minorHAnsi" w:cstheme="minorHAnsi"/>
                    </w:rPr>
                    <w:t>Biomasa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7370063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5" w:type="dxa"/>
                    </w:tcPr>
                    <w:p w14:paraId="0E8E2E42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3" w:type="dxa"/>
                </w:tcPr>
                <w:p w14:paraId="7F91614E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67763261">
                      <v:shape id="_x0000_i1089" type="#_x0000_t75" style="width:1in;height:18pt" o:ole="">
                        <v:imagedata r:id="rId18" o:title=""/>
                      </v:shape>
                      <w:control r:id="rId29" w:name="TextBox61" w:shapeid="_x0000_i1089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6480135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0" w:type="dxa"/>
                    </w:tcPr>
                    <w:p w14:paraId="074EEA8B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9" w:type="dxa"/>
                </w:tcPr>
                <w:p w14:paraId="79889E0D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3C77AAF9">
                      <v:shape id="_x0000_i1090" type="#_x0000_t75" style="width:1in;height:18pt" o:ole="">
                        <v:imagedata r:id="rId18" o:title=""/>
                      </v:shape>
                      <w:control r:id="rId30" w:name="TextBox121" w:shapeid="_x0000_i1090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386211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99" w:type="dxa"/>
                    </w:tcPr>
                    <w:p w14:paraId="09244479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A3440D" w14:paraId="7FAB3E59" w14:textId="77777777" w:rsidTr="00B640B6">
              <w:trPr>
                <w:trHeight w:val="656"/>
              </w:trPr>
              <w:tc>
                <w:tcPr>
                  <w:tcW w:w="1651" w:type="dxa"/>
                </w:tcPr>
                <w:p w14:paraId="39C72B8C" w14:textId="77777777" w:rsidR="00A3440D" w:rsidRPr="000138D4" w:rsidRDefault="00A3440D" w:rsidP="00A3440D">
                  <w:pPr>
                    <w:pStyle w:val="Prrafodelista"/>
                    <w:numPr>
                      <w:ilvl w:val="0"/>
                      <w:numId w:val="45"/>
                    </w:numPr>
                    <w:spacing w:after="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0138D4">
                    <w:rPr>
                      <w:rFonts w:cstheme="minorHAnsi"/>
                    </w:rPr>
                    <w:object w:dxaOrig="225" w:dyaOrig="225" w14:anchorId="55E6F656">
                      <v:shape id="_x0000_i1091" type="#_x0000_t75" style="width:1in;height:18pt" o:ole="">
                        <v:imagedata r:id="rId18" o:title=""/>
                      </v:shape>
                      <w:control r:id="rId31" w:name="TextBox110" w:shapeid="_x0000_i1091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799244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5" w:type="dxa"/>
                    </w:tcPr>
                    <w:p w14:paraId="28DE6CA8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3" w:type="dxa"/>
                </w:tcPr>
                <w:p w14:paraId="77FB37DA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18851FF4">
                      <v:shape id="_x0000_i1092" type="#_x0000_t75" style="width:1in;height:18pt" o:ole="">
                        <v:imagedata r:id="rId18" o:title=""/>
                      </v:shape>
                      <w:control r:id="rId32" w:name="TextBox71" w:shapeid="_x0000_i1092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38606529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0" w:type="dxa"/>
                    </w:tcPr>
                    <w:p w14:paraId="7B9AA9B1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9" w:type="dxa"/>
                </w:tcPr>
                <w:p w14:paraId="776CE31C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46279DE5">
                      <v:shape id="_x0000_i1093" type="#_x0000_t75" style="width:1in;height:18pt" o:ole="">
                        <v:imagedata r:id="rId18" o:title=""/>
                      </v:shape>
                      <w:control r:id="rId33" w:name="TextBox131" w:shapeid="_x0000_i1093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994637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99" w:type="dxa"/>
                    </w:tcPr>
                    <w:p w14:paraId="27519419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A3440D" w14:paraId="667C8DF3" w14:textId="77777777" w:rsidTr="00B640B6">
              <w:trPr>
                <w:trHeight w:val="642"/>
              </w:trPr>
              <w:tc>
                <w:tcPr>
                  <w:tcW w:w="1651" w:type="dxa"/>
                </w:tcPr>
                <w:p w14:paraId="6783D02B" w14:textId="77777777" w:rsidR="00A3440D" w:rsidRPr="000138D4" w:rsidRDefault="00A3440D" w:rsidP="00A3440D">
                  <w:pPr>
                    <w:pStyle w:val="Prrafodelista"/>
                    <w:numPr>
                      <w:ilvl w:val="0"/>
                      <w:numId w:val="45"/>
                    </w:numPr>
                    <w:spacing w:after="0"/>
                    <w:ind w:left="152" w:hanging="142"/>
                    <w:rPr>
                      <w:rFonts w:asciiTheme="minorHAnsi" w:hAnsiTheme="minorHAnsi" w:cstheme="minorHAnsi"/>
                    </w:rPr>
                  </w:pPr>
                  <w:r w:rsidRPr="000138D4">
                    <w:rPr>
                      <w:rFonts w:cstheme="minorHAnsi"/>
                    </w:rPr>
                    <w:object w:dxaOrig="225" w:dyaOrig="225" w14:anchorId="78E13441">
                      <v:shape id="_x0000_i1094" type="#_x0000_t75" style="width:1in;height:18pt" o:ole="">
                        <v:imagedata r:id="rId18" o:title=""/>
                      </v:shape>
                      <w:control r:id="rId34" w:name="TextBox23" w:shapeid="_x0000_i1094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9616451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05" w:type="dxa"/>
                    </w:tcPr>
                    <w:p w14:paraId="46D5FAEE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3" w:type="dxa"/>
                </w:tcPr>
                <w:p w14:paraId="1A08593A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729E8830">
                      <v:shape id="_x0000_i1095" type="#_x0000_t75" style="width:1in;height:18pt" o:ole="">
                        <v:imagedata r:id="rId18" o:title=""/>
                      </v:shape>
                      <w:control r:id="rId35" w:name="TextBox81" w:shapeid="_x0000_i1095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4426040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0" w:type="dxa"/>
                    </w:tcPr>
                    <w:p w14:paraId="4D53B49A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19" w:type="dxa"/>
                </w:tcPr>
                <w:p w14:paraId="1F444A12" w14:textId="77777777" w:rsidR="00A3440D" w:rsidRDefault="00A3440D" w:rsidP="00A3440D">
                  <w:pPr>
                    <w:spacing w:after="0"/>
                    <w:ind w:firstLine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</w:rPr>
                    <w:object w:dxaOrig="225" w:dyaOrig="225" w14:anchorId="46DB8CE7">
                      <v:shape id="_x0000_i1096" type="#_x0000_t75" style="width:1in;height:18pt" o:ole="">
                        <v:imagedata r:id="rId18" o:title=""/>
                      </v:shape>
                      <w:control r:id="rId36" w:name="TextBox141" w:shapeid="_x0000_i1096"/>
                    </w:objec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543641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399" w:type="dxa"/>
                    </w:tcPr>
                    <w:p w14:paraId="19DA4B04" w14:textId="77777777" w:rsidR="00A3440D" w:rsidRDefault="00A3440D" w:rsidP="00A3440D">
                      <w:pPr>
                        <w:spacing w:after="0"/>
                        <w:ind w:firstLine="0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</w:tbl>
          <w:p w14:paraId="535E97A4" w14:textId="77777777" w:rsidR="00A3440D" w:rsidRPr="00BF5A06" w:rsidRDefault="00A3440D" w:rsidP="00A419E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440D" w:rsidRPr="00BF5A06" w14:paraId="61FC36C2" w14:textId="77777777" w:rsidTr="00952600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A245CB8" w14:textId="77777777" w:rsidR="00A3440D" w:rsidRPr="00BF5A06" w:rsidRDefault="002F48D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6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006050A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Dispone de alguna tecnología de mejora energética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  <w:r w:rsidR="00A22EF3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Indíquela.</w:t>
            </w:r>
          </w:p>
        </w:tc>
      </w:tr>
      <w:tr w:rsidR="00A3440D" w:rsidRPr="00BF5A06" w14:paraId="0BE6F938" w14:textId="77777777" w:rsidTr="00952600">
        <w:trPr>
          <w:jc w:val="center"/>
        </w:trPr>
        <w:tc>
          <w:tcPr>
            <w:tcW w:w="386" w:type="pct"/>
            <w:shd w:val="clear" w:color="auto" w:fill="FFFFFF"/>
          </w:tcPr>
          <w:p w14:paraId="23CDA06C" w14:textId="77777777" w:rsidR="00A3440D" w:rsidRPr="00BF5A06" w:rsidRDefault="00A3440D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229010F3" w14:textId="77777777" w:rsidR="00A3440D" w:rsidRPr="00BF5A06" w:rsidRDefault="00A3440D" w:rsidP="00831085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0416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78226894"/>
                <w:showingPlcHdr/>
                <w:text/>
              </w:sdtPr>
              <w:sdtEndPr/>
              <w:sdtContent>
                <w:r w:rsidR="00A22EF3" w:rsidRPr="00112632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13168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3440D" w:rsidRPr="00BF5A06" w14:paraId="761D9764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36F3A300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3BC0FFAE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En caso positivo, 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considera que dispone de alguna tecnología avanzada de mejora energética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A3440D" w:rsidRPr="00BF5A06" w14:paraId="5738E7B9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6845C7B8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580BC95D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05973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33809145"/>
                <w:showingPlcHdr/>
                <w:text/>
              </w:sdtPr>
              <w:sdtEndPr/>
              <w:sdtContent>
                <w:r w:rsidR="00A22EF3" w:rsidRPr="00112632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70877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3440D" w:rsidRPr="00BF5A06" w14:paraId="0A7338A8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3D1E9679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597F79DF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¿Conoce los impactos que tienen estas tecnologías en su empresa?</w:t>
            </w:r>
          </w:p>
        </w:tc>
      </w:tr>
      <w:tr w:rsidR="00A3440D" w:rsidRPr="00BF5A06" w14:paraId="4188A99D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015133F1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23424CCA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179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2068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3440D" w:rsidRPr="00BF5A06" w14:paraId="0444BA38" w14:textId="77777777" w:rsidTr="00952600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2DFD546" w14:textId="77777777" w:rsidR="00A3440D" w:rsidRPr="00BF5A06" w:rsidRDefault="002F48D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7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005A982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¿Dispone de energías renovables?  </w:t>
            </w:r>
          </w:p>
        </w:tc>
      </w:tr>
      <w:tr w:rsidR="00A3440D" w:rsidRPr="00BF5A06" w14:paraId="2300F84D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5BA8AF96" w14:textId="77777777" w:rsidR="00A3440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71650500" w14:textId="77777777" w:rsidR="00A3440D" w:rsidRDefault="00A3440D" w:rsidP="002E3FD7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SÍ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fotovoltaica</w:t>
            </w: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0821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Si, eólica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6455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Sí, solar térmica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6589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Sí, biomasa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501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Sí, biogás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661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</w:p>
          <w:p w14:paraId="4B7DC656" w14:textId="77777777" w:rsidR="00A3440D" w:rsidRDefault="00A3440D" w:rsidP="002E3FD7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Sí, otros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0181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07035712"/>
                <w:showingPlcHdr/>
                <w:text/>
              </w:sdtPr>
              <w:sdtEndPr/>
              <w:sdtContent>
                <w:r w:rsidRPr="00972DCF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14:paraId="332EBC77" w14:textId="77777777" w:rsidR="00A3440D" w:rsidRDefault="00A3440D" w:rsidP="002E3FD7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No, ninguna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79064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48E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1048E" w:rsidRPr="0061048E">
              <w:rPr>
                <w:rFonts w:asciiTheme="minorHAnsi" w:hAnsiTheme="minorHAnsi" w:cstheme="minorHAnsi"/>
                <w:color w:val="1F497D" w:themeColor="text2"/>
                <w:sz w:val="22"/>
                <w:szCs w:val="22"/>
              </w:rPr>
              <w:t xml:space="preserve">   En caso negativo, ¿tendría interés?  </w:t>
            </w:r>
            <w:r w:rsidR="0061048E"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3828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48E"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1048E"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40500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48E"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3440D" w:rsidRPr="00BF5A06" w14:paraId="17269B74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774257FE" w14:textId="77777777" w:rsidR="00A3440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4736AA0D" w14:textId="77777777" w:rsidR="00A3440D" w:rsidRDefault="00A3440D" w:rsidP="002E3FD7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caso afirmativo, ¿son para autoconsumo?</w:t>
            </w:r>
          </w:p>
        </w:tc>
      </w:tr>
      <w:tr w:rsidR="00A3440D" w:rsidRPr="00BF5A06" w14:paraId="61446749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3F2665BE" w14:textId="77777777" w:rsidR="00A3440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3F19F121" w14:textId="77777777" w:rsidR="00A3440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3535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8934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3440D" w:rsidRPr="0088501D" w14:paraId="452D0EE0" w14:textId="77777777" w:rsidTr="002F48D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83B55BB" w14:textId="77777777" w:rsidR="00A3440D" w:rsidRDefault="002F48D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8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3754A43A" w14:textId="77777777" w:rsidR="00A3440D" w:rsidRPr="0088501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88501D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¿Dispone de sistemas de almacenamiento?</w:t>
            </w:r>
          </w:p>
        </w:tc>
      </w:tr>
      <w:tr w:rsidR="00A3440D" w:rsidRPr="00BF5A06" w14:paraId="1474D2D6" w14:textId="77777777" w:rsidTr="00952600">
        <w:trPr>
          <w:jc w:val="center"/>
        </w:trPr>
        <w:tc>
          <w:tcPr>
            <w:tcW w:w="386" w:type="pct"/>
            <w:shd w:val="clear" w:color="auto" w:fill="auto"/>
          </w:tcPr>
          <w:p w14:paraId="6CA07DFD" w14:textId="77777777" w:rsidR="00A3440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640E5236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28932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5053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A3440D" w:rsidRPr="00BF5A06" w14:paraId="71590C25" w14:textId="77777777" w:rsidTr="00B640B6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0C920D3" w14:textId="77777777" w:rsidR="00A3440D" w:rsidRDefault="002F48D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9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EFD2AA0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952600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¿Su empresa participa activamente en el mercado eléctrico?</w:t>
            </w:r>
          </w:p>
        </w:tc>
      </w:tr>
      <w:tr w:rsidR="00A3440D" w:rsidRPr="00BF5A06" w14:paraId="249E76BC" w14:textId="77777777" w:rsidTr="00B640B6">
        <w:trPr>
          <w:jc w:val="center"/>
        </w:trPr>
        <w:tc>
          <w:tcPr>
            <w:tcW w:w="386" w:type="pct"/>
            <w:shd w:val="clear" w:color="auto" w:fill="auto"/>
          </w:tcPr>
          <w:p w14:paraId="0033E759" w14:textId="77777777" w:rsidR="00A3440D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623EF734" w14:textId="77777777" w:rsidR="00A3440D" w:rsidRPr="00BF5A06" w:rsidRDefault="00A3440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4974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998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F48D1" w:rsidRPr="002F48D1" w14:paraId="1C83CB83" w14:textId="77777777" w:rsidTr="002F48D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E3DE149" w14:textId="77777777" w:rsidR="002F48D1" w:rsidRDefault="002F48D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10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6F8A94D" w14:textId="77777777" w:rsidR="002F48D1" w:rsidRPr="002F48D1" w:rsidRDefault="002F48D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2F48D1" w:rsidRPr="00BF5A06" w14:paraId="13CDEEF7" w14:textId="77777777" w:rsidTr="00B640B6">
        <w:trPr>
          <w:jc w:val="center"/>
        </w:trPr>
        <w:tc>
          <w:tcPr>
            <w:tcW w:w="386" w:type="pct"/>
            <w:shd w:val="clear" w:color="auto" w:fill="auto"/>
          </w:tcPr>
          <w:p w14:paraId="07232095" w14:textId="77777777" w:rsidR="002F48D1" w:rsidRDefault="002F48D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816729481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69A5AC3F" w14:textId="77777777" w:rsidR="002F48D1" w:rsidRPr="00BF5A06" w:rsidRDefault="002F48D1" w:rsidP="00831085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5E5539CB" w14:textId="77777777" w:rsidR="008F7836" w:rsidRDefault="008F7836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06970634" w14:textId="77777777" w:rsidR="003C6EE0" w:rsidRDefault="003C6EE0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6AD5AA1E" w14:textId="77777777" w:rsidR="003C6EE0" w:rsidRDefault="003C6EE0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21EC27B4" w14:textId="77777777" w:rsidR="003C6EE0" w:rsidRDefault="003C6EE0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7BBBDFF5" w14:textId="77777777" w:rsidR="003C6EE0" w:rsidRDefault="003C6EE0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tbl>
      <w:tblPr>
        <w:tblW w:w="5521" w:type="pct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9439"/>
      </w:tblGrid>
      <w:tr w:rsidR="00B640B6" w:rsidRPr="00BF5A06" w14:paraId="39AF78A7" w14:textId="77777777" w:rsidTr="00B640B6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718BA35A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FB9504F" wp14:editId="334AD11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53340</wp:posOffset>
                  </wp:positionV>
                  <wp:extent cx="523875" cy="372707"/>
                  <wp:effectExtent l="0" t="0" r="0" b="8890"/>
                  <wp:wrapNone/>
                  <wp:docPr id="33" name="Imagen 33" descr="C:\Users\laumafrax\AppData\Local\Microsoft\Windows\INetCache\IE\E7KNKEEA\got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umafrax\AppData\Local\Microsoft\Windows\INetCache\IE\E7KNKEEA\got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7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</w:rPr>
              <w:br w:type="page"/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15069C86" w14:textId="77777777" w:rsidR="00B640B6" w:rsidRPr="003C6EE0" w:rsidRDefault="00B640B6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AGUA</w:t>
            </w:r>
          </w:p>
        </w:tc>
      </w:tr>
      <w:tr w:rsidR="00B640B6" w:rsidRPr="00BF5A06" w14:paraId="6C348C8C" w14:textId="77777777" w:rsidTr="00B640B6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BB46C72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73B119B8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Indique si es posible la cantidad de agua que consume su empresa anualmente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. Si desconoce el valor indique únicamente si el consumo es bajo, medio, alto.</w:t>
            </w:r>
          </w:p>
        </w:tc>
      </w:tr>
      <w:tr w:rsidR="00B640B6" w:rsidRPr="00BF5A06" w14:paraId="6DFDC94A" w14:textId="77777777" w:rsidTr="002F48D1">
        <w:trPr>
          <w:jc w:val="center"/>
        </w:trPr>
        <w:tc>
          <w:tcPr>
            <w:tcW w:w="386" w:type="pct"/>
            <w:shd w:val="clear" w:color="auto" w:fill="auto"/>
          </w:tcPr>
          <w:p w14:paraId="3700B57F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313F8C80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>
              <w:rPr>
                <w:rFonts w:cstheme="minorHAnsi"/>
                <w:color w:val="1F497D"/>
              </w:rPr>
              <w:object w:dxaOrig="225" w:dyaOrig="225" w14:anchorId="58448339">
                <v:shape id="_x0000_i1097" type="#_x0000_t75" style="width:1in;height:18pt" o:ole="">
                  <v:imagedata r:id="rId18" o:title=""/>
                </v:shape>
                <w:control r:id="rId38" w:name="TextBox1" w:shapeid="_x0000_i1097"/>
              </w:object>
            </w:r>
            <w:r>
              <w:rPr>
                <w:rFonts w:asciiTheme="minorHAnsi" w:hAnsiTheme="minorHAnsi" w:cstheme="minorHAnsi"/>
                <w:color w:val="1F497D"/>
                <w:sz w:val="22"/>
                <w:szCs w:val="22"/>
              </w:rPr>
              <w:t xml:space="preserve"> </w:t>
            </w:r>
            <w:r w:rsidRPr="00B640B6">
              <w:rPr>
                <w:rFonts w:asciiTheme="minorHAnsi" w:hAnsiTheme="minorHAnsi" w:cstheme="minorHAnsi"/>
                <w:sz w:val="22"/>
                <w:szCs w:val="22"/>
              </w:rPr>
              <w:t>m3/año</w:t>
            </w:r>
          </w:p>
        </w:tc>
      </w:tr>
      <w:tr w:rsidR="00B640B6" w:rsidRPr="00BF5A06" w14:paraId="77A16FF8" w14:textId="77777777" w:rsidTr="002F48D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C1FFDF7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325EBDBB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Se realiza algún tratamiento de aguas residuales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B640B6" w:rsidRPr="00BF5A06" w14:paraId="1EB8C43A" w14:textId="77777777" w:rsidTr="002F48D1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0751706A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5A523499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9332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679391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640B6" w:rsidRPr="00BF5A06" w14:paraId="5364A7D3" w14:textId="77777777" w:rsidTr="002F48D1">
        <w:trPr>
          <w:jc w:val="center"/>
        </w:trPr>
        <w:tc>
          <w:tcPr>
            <w:tcW w:w="386" w:type="pct"/>
            <w:shd w:val="clear" w:color="auto" w:fill="auto"/>
          </w:tcPr>
          <w:p w14:paraId="314C951A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6200CA7A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caso afirmativo ¿se reutiliza el agua depurada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B640B6" w:rsidRPr="00BF5A06" w14:paraId="7A13F8EA" w14:textId="77777777" w:rsidTr="002F48D1">
        <w:trPr>
          <w:trHeight w:val="432"/>
          <w:jc w:val="center"/>
        </w:trPr>
        <w:tc>
          <w:tcPr>
            <w:tcW w:w="386" w:type="pct"/>
            <w:shd w:val="clear" w:color="auto" w:fill="auto"/>
          </w:tcPr>
          <w:p w14:paraId="57872D02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77D67A05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6001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8475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640B6" w:rsidRPr="00BF5A06" w14:paraId="2BEA69B8" w14:textId="77777777" w:rsidTr="002F48D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B4126CF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3D7AD281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¿Existe algún sistema de aprovechamiento de aguas pluviales?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B640B6" w:rsidRPr="00BF5A06" w14:paraId="38CB8E90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5AE67CED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57537C11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232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24736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640B6" w:rsidRPr="00BF5A06" w14:paraId="7518F314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42903D9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4859E5B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¿Existe algún plan para reducir el consumo de agua?</w:t>
            </w:r>
          </w:p>
        </w:tc>
      </w:tr>
      <w:tr w:rsidR="00B640B6" w:rsidRPr="00BF5A06" w14:paraId="24E8C5A2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5932474A" w14:textId="77777777" w:rsidR="00B640B6" w:rsidRPr="00BF5A06" w:rsidRDefault="00B640B6" w:rsidP="002F48D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78E5D9FD" w14:textId="77777777" w:rsidR="00B640B6" w:rsidRPr="00BF5A06" w:rsidRDefault="00B640B6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783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4548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F48D1" w:rsidRPr="00BF5A06" w14:paraId="406AB497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10F2A21C" w14:textId="77777777" w:rsidR="002F48D1" w:rsidRPr="00BF5A06" w:rsidRDefault="002F48D1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5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4741BFDF" w14:textId="77777777" w:rsidR="002F48D1" w:rsidRPr="002F48D1" w:rsidRDefault="002F48D1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2F48D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2F48D1" w:rsidRPr="00BF5A06" w14:paraId="2CC01554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589ED1E1" w14:textId="77777777" w:rsidR="002F48D1" w:rsidRDefault="002F48D1" w:rsidP="002F48D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17846660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5FE69A73" w14:textId="77777777" w:rsidR="002F48D1" w:rsidRDefault="002F48D1" w:rsidP="002F48D1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5FFF1267" w14:textId="77777777" w:rsidR="00B640B6" w:rsidRDefault="00B640B6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5771DFEB" w14:textId="77777777" w:rsidR="00791F58" w:rsidRDefault="00791F58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90"/>
        <w:gridCol w:w="9439"/>
      </w:tblGrid>
      <w:tr w:rsidR="00C82CA1" w:rsidRPr="00BF5A06" w14:paraId="5D38DE28" w14:textId="77777777" w:rsidTr="00831085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46A826CB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Calibri" w:hAnsi="Calibri" w:cs="Calibri"/>
              </w:rPr>
              <w:br w:type="page"/>
            </w:r>
            <w:r w:rsidR="004E2A99">
              <w:rPr>
                <w:rFonts w:asciiTheme="minorHAnsi" w:hAnsiTheme="minorHAnsi" w:cstheme="minorHAnsi"/>
                <w:b/>
                <w:noProof/>
                <w:color w:val="1F497D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576B0510" wp14:editId="3FAE0B1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40005</wp:posOffset>
                  </wp:positionV>
                  <wp:extent cx="557530" cy="428625"/>
                  <wp:effectExtent l="0" t="0" r="0" b="9525"/>
                  <wp:wrapNone/>
                  <wp:docPr id="32" name="Imagen 32" descr="C:\Users\laumafrax\AppData\Local\Microsoft\Windows\INetCache\IE\2HVW3OJH\Aluminium_Coil_Sheet_for_Ca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umafrax\AppData\Local\Microsoft\Windows\INetCache\IE\2HVW3OJH\Aluminium_Coil_Sheet_for_Ca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3BE50D37" w14:textId="77777777" w:rsidR="00C82CA1" w:rsidRPr="003C6EE0" w:rsidRDefault="00C82CA1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MATERIAS PRIMAS</w:t>
            </w:r>
            <w:r w:rsidR="006C03A5" w:rsidRPr="003C6EE0">
              <w:rPr>
                <w:rFonts w:asciiTheme="minorHAnsi" w:hAnsiTheme="minorHAnsi" w:cstheme="minorHAnsi"/>
                <w:b/>
                <w:sz w:val="36"/>
              </w:rPr>
              <w:t xml:space="preserve"> Y MATERIALES</w:t>
            </w:r>
          </w:p>
        </w:tc>
      </w:tr>
      <w:tr w:rsidR="00C82CA1" w:rsidRPr="00BF5A06" w14:paraId="4B9323CB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9AF82F0" w14:textId="77777777" w:rsidR="00C82CA1" w:rsidRPr="00BF5A06" w:rsidRDefault="003337B9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0D3F2C4C" w14:textId="77777777" w:rsidR="00C82CA1" w:rsidRPr="00BF5A06" w:rsidRDefault="00C82CA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4E2A99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Utiliza materiales sostenibles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y/o materias primas ecológicas</w:t>
            </w:r>
            <w:r w:rsidR="003337B9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en sus procesos productivos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Indique cuales.</w:t>
            </w:r>
          </w:p>
        </w:tc>
      </w:tr>
      <w:tr w:rsidR="00C82CA1" w:rsidRPr="00BF5A06" w14:paraId="5991A83F" w14:textId="77777777" w:rsidTr="00831085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66D107D3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7C2604C3" w14:textId="77777777" w:rsidR="00C82CA1" w:rsidRPr="00BF5A06" w:rsidRDefault="002120AD" w:rsidP="002120AD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7468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18890656"/>
                <w:showingPlcHdr/>
                <w:text/>
              </w:sdtPr>
              <w:sdtEndPr/>
              <w:sdtContent>
                <w:r w:rsidR="00901CBC" w:rsidRPr="00C627BE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4509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FA3A4F" w:rsidRPr="00BF5A06" w14:paraId="247991BB" w14:textId="77777777" w:rsidTr="00831085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43F05905" w14:textId="77777777" w:rsidR="00FA3A4F" w:rsidRPr="00BF5A06" w:rsidRDefault="00FA3A4F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7693F060" w14:textId="77777777" w:rsidR="00FA3A4F" w:rsidRPr="00BF5A06" w:rsidRDefault="00FA3A4F" w:rsidP="002120AD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D509AB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Si no, ¿estaría dispuesto a utilizarlos?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92800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786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63D9813B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6D87A57" w14:textId="77777777" w:rsidR="00C82CA1" w:rsidRPr="00BF5A06" w:rsidRDefault="0061048E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9DA396B" w14:textId="77777777" w:rsidR="00C82CA1" w:rsidRPr="00BF5A06" w:rsidRDefault="00C82CA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4E2A99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Utiliza</w:t>
            </w:r>
            <w:r w:rsidR="00901CBC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subproductos, </w:t>
            </w:r>
            <w:r w:rsidR="004E2A99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materias prima</w:t>
            </w:r>
            <w:r w:rsidR="00FA3A4F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</w:t>
            </w:r>
            <w:r w:rsidR="004E2A99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secundarias o productos reciclados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C82CA1" w:rsidRPr="00BF5A06" w14:paraId="7D876552" w14:textId="77777777" w:rsidTr="00831085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2A3F9997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64F3F192" w14:textId="77777777" w:rsidR="00C82CA1" w:rsidRPr="00BF5A06" w:rsidRDefault="002120AD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95342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83196100"/>
                <w:showingPlcHdr/>
                <w:text/>
              </w:sdtPr>
              <w:sdtEndPr/>
              <w:sdtContent>
                <w:r w:rsidR="00901CBC" w:rsidRPr="00C627BE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0356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337B9" w:rsidRPr="00BF5A06" w14:paraId="54966A8D" w14:textId="77777777" w:rsidTr="00831085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4E470196" w14:textId="77777777" w:rsidR="003337B9" w:rsidRPr="00BF5A06" w:rsidRDefault="003337B9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1514A8A4" w14:textId="77777777" w:rsidR="003337B9" w:rsidRPr="00BF5A06" w:rsidRDefault="003337B9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D509AB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Si no, ¿estaría dispuesto a utilizarlos?</w:t>
            </w:r>
            <w:r w:rsidR="00D509A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D509AB"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5209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09AB"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509AB"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0161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09AB"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622E3B8C" w14:textId="77777777" w:rsidTr="002120AD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29828E4C" w14:textId="77777777" w:rsidR="00C82CA1" w:rsidRPr="00BF5A06" w:rsidRDefault="00A22EF3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099C2BE" w14:textId="77777777" w:rsidR="002120AD" w:rsidRDefault="00B1003B" w:rsidP="00B1003B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Valore de 1 a 5 los siguientes criterios de toma de decisión a la hora de seleccionar proveedores</w:t>
            </w:r>
          </w:p>
          <w:p w14:paraId="75D0B149" w14:textId="77777777" w:rsidR="00C82CA1" w:rsidRPr="00BF5A06" w:rsidRDefault="00B1003B" w:rsidP="00B1003B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(1 muy bajo – 5 muy alto):</w:t>
            </w:r>
          </w:p>
        </w:tc>
      </w:tr>
      <w:tr w:rsidR="00C82CA1" w:rsidRPr="00BF5A06" w14:paraId="0A2E6057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22AF57C8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31"/>
              <w:gridCol w:w="545"/>
              <w:gridCol w:w="546"/>
              <w:gridCol w:w="545"/>
              <w:gridCol w:w="546"/>
              <w:gridCol w:w="546"/>
            </w:tblGrid>
            <w:tr w:rsidR="002120AD" w:rsidRPr="00BF5A06" w14:paraId="6123BF4C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3BC7590A" w14:textId="77777777" w:rsidR="00B1003B" w:rsidRPr="00BF5A06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545" w:type="dxa"/>
                </w:tcPr>
                <w:p w14:paraId="69AFB61D" w14:textId="77777777" w:rsidR="00B1003B" w:rsidRPr="00BF5A06" w:rsidRDefault="00B1003B" w:rsidP="002120AD">
                  <w:pPr>
                    <w:spacing w:before="100" w:beforeAutospacing="1" w:after="100" w:afterAutospacing="1"/>
                    <w:ind w:firstLine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46" w:type="dxa"/>
                  <w:shd w:val="clear" w:color="auto" w:fill="auto"/>
                </w:tcPr>
                <w:p w14:paraId="14EA5C71" w14:textId="77777777" w:rsidR="00B1003B" w:rsidRPr="00BF5A06" w:rsidRDefault="00B1003B" w:rsidP="002120AD">
                  <w:pPr>
                    <w:spacing w:before="100" w:beforeAutospacing="1" w:after="100" w:afterAutospacing="1"/>
                    <w:ind w:firstLine="3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45" w:type="dxa"/>
                  <w:shd w:val="clear" w:color="auto" w:fill="auto"/>
                </w:tcPr>
                <w:p w14:paraId="7DE90FB9" w14:textId="77777777" w:rsidR="00B1003B" w:rsidRPr="00BF5A06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46" w:type="dxa"/>
                  <w:shd w:val="clear" w:color="auto" w:fill="auto"/>
                </w:tcPr>
                <w:p w14:paraId="710D20A5" w14:textId="77777777" w:rsidR="00B1003B" w:rsidRPr="00BF5A06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46" w:type="dxa"/>
                  <w:shd w:val="clear" w:color="auto" w:fill="auto"/>
                </w:tcPr>
                <w:p w14:paraId="1FAA3E46" w14:textId="77777777" w:rsidR="00B1003B" w:rsidRPr="00BF5A06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</w:tr>
            <w:tr w:rsidR="002120AD" w:rsidRPr="00BF5A06" w14:paraId="4A2B6DE6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336EA578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Proximidad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5974344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36CEC4C9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7418552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356024D8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47789613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4472336E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3500006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C2BEF4E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21480992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C887633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2120AD" w:rsidRPr="00BF5A06" w14:paraId="25689348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7F23F5A1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Tiempos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1976201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219322F7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0233844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24B132C7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99075438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3CF5B5FD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91986038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39537F81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7659904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534F5479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672786FB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37E6E528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Coste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03302650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2FF20B9F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3623551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73B48F4D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4793283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70EA742E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1320897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D78089C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1429527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30EF4B46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6D31D71F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7272411E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Calidad materiales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467262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2439185B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50042117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3D6829A9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8369731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601300A0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80558911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540BD7DC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258869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564F5AD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20E06527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2C16A1F8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Certificaciones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59219566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7B507B89" w14:textId="77777777" w:rsidR="00B1003B" w:rsidRPr="00BF5A06" w:rsidRDefault="006A106F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39226958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59A02BCE" w14:textId="77777777" w:rsidR="00B1003B" w:rsidRPr="00BF5A06" w:rsidRDefault="006A106F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49623409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70BD738C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5825314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2F06A969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1472707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2D9DFC2F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359499AD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5B9546FC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Sostenibilidad 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9978345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08D105C5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8583096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55D71056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61242475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369A8ECE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3291980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2654D53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212549666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35456D8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430716AB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20D84955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Procedencia materia prima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1754646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2482004C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884246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2A5222DA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13333316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2C0FC45D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6666003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73ECDBFB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21017588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60C00EDD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1BABB5B8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01FD648F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>Recomendaciones, Confianza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1221151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14:paraId="71076B88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6716713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44B53958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913403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  <w:shd w:val="clear" w:color="auto" w:fill="auto"/>
                    </w:tcPr>
                    <w:p w14:paraId="7765B5F7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1400056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1402AC22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3123989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6" w:type="dxa"/>
                      <w:shd w:val="clear" w:color="auto" w:fill="auto"/>
                    </w:tcPr>
                    <w:p w14:paraId="4592614E" w14:textId="77777777" w:rsidR="00B1003B" w:rsidRPr="00BF5A06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B1003B" w:rsidRPr="00BF5A06" w14:paraId="59C5483C" w14:textId="77777777" w:rsidTr="003C6EE0">
              <w:trPr>
                <w:tblHeader/>
              </w:trPr>
              <w:tc>
                <w:tcPr>
                  <w:tcW w:w="0" w:type="auto"/>
                  <w:shd w:val="clear" w:color="auto" w:fill="auto"/>
                </w:tcPr>
                <w:p w14:paraId="25671928" w14:textId="77777777" w:rsidR="00B1003B" w:rsidRDefault="00B1003B" w:rsidP="002120AD">
                  <w:pPr>
                    <w:spacing w:before="100" w:beforeAutospacing="1" w:after="100" w:afterAutospacing="1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Otros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122491777"/>
                  <w:showingPlcHdr/>
                  <w:text/>
                </w:sdtPr>
                <w:sdtEndPr/>
                <w:sdtContent>
                  <w:tc>
                    <w:tcPr>
                      <w:tcW w:w="2728" w:type="dxa"/>
                      <w:gridSpan w:val="5"/>
                    </w:tcPr>
                    <w:p w14:paraId="7F3CC7AE" w14:textId="77777777" w:rsidR="00B1003B" w:rsidRDefault="00B1003B" w:rsidP="002120AD">
                      <w:pPr>
                        <w:spacing w:before="100" w:beforeAutospacing="1" w:after="100" w:afterAutospacing="1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A3C3B">
                        <w:rPr>
                          <w:rStyle w:val="Textodelmarcadordeposicin"/>
                        </w:rPr>
                        <w:t>Haga clic aquí para escribir texto.</w:t>
                      </w:r>
                    </w:p>
                  </w:tc>
                </w:sdtContent>
              </w:sdt>
            </w:tr>
          </w:tbl>
          <w:p w14:paraId="0071008A" w14:textId="77777777" w:rsidR="00C82CA1" w:rsidRPr="00BF5A06" w:rsidRDefault="00C82CA1" w:rsidP="00831085">
            <w:pPr>
              <w:spacing w:before="60" w:after="6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C82CA1" w:rsidRPr="00BF5A06" w14:paraId="5292EC59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032918B" w14:textId="77777777" w:rsidR="00C82CA1" w:rsidRPr="00BF5A06" w:rsidRDefault="00A22EF3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lastRenderedPageBreak/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F065FB9" w14:textId="77777777" w:rsidR="00C82CA1" w:rsidRPr="00BF5A06" w:rsidRDefault="00302E42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Tipo de materiales y materias primas utilizadas</w:t>
            </w:r>
          </w:p>
        </w:tc>
      </w:tr>
      <w:tr w:rsidR="00302E42" w:rsidRPr="00BF5A06" w14:paraId="7941CACF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6981F400" w14:textId="77777777" w:rsidR="00302E42" w:rsidRPr="00BF5A06" w:rsidRDefault="00302E42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tbl>
            <w:tblPr>
              <w:tblStyle w:val="Tablaconcuadrcula"/>
              <w:tblW w:w="90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56"/>
              <w:gridCol w:w="442"/>
              <w:gridCol w:w="1023"/>
              <w:gridCol w:w="466"/>
              <w:gridCol w:w="1108"/>
              <w:gridCol w:w="489"/>
              <w:gridCol w:w="1052"/>
              <w:gridCol w:w="2713"/>
            </w:tblGrid>
            <w:tr w:rsidR="00302E42" w:rsidRPr="00BF5A06" w14:paraId="1F90F041" w14:textId="77777777" w:rsidTr="002F48D1">
              <w:tc>
                <w:tcPr>
                  <w:tcW w:w="1756" w:type="dxa"/>
                </w:tcPr>
                <w:p w14:paraId="397A881B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Papel  y cartón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6475712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2" w:type="dxa"/>
                    </w:tcPr>
                    <w:p w14:paraId="2CC44110" w14:textId="77777777" w:rsidR="00302E42" w:rsidRPr="00BF5A06" w:rsidRDefault="00B640B6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23" w:type="dxa"/>
                </w:tcPr>
                <w:p w14:paraId="0000C0B5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Plásticos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4335806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66" w:type="dxa"/>
                    </w:tcPr>
                    <w:p w14:paraId="37ED9494" w14:textId="77777777" w:rsidR="00302E42" w:rsidRPr="00BF5A06" w:rsidRDefault="00302E42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8" w:type="dxa"/>
                </w:tcPr>
                <w:p w14:paraId="3069CDC8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Metales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419951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89" w:type="dxa"/>
                    </w:tcPr>
                    <w:p w14:paraId="66083504" w14:textId="77777777" w:rsidR="00302E42" w:rsidRPr="00BF5A06" w:rsidRDefault="00302E42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52" w:type="dxa"/>
                </w:tcPr>
                <w:p w14:paraId="63E6BF9B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Químicos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5729396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713" w:type="dxa"/>
                    </w:tcPr>
                    <w:p w14:paraId="26517F64" w14:textId="77777777" w:rsidR="00302E42" w:rsidRPr="00BF5A06" w:rsidRDefault="00302E42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302E42" w:rsidRPr="00BF5A06" w14:paraId="28C67A1A" w14:textId="77777777" w:rsidTr="002F48D1">
              <w:trPr>
                <w:trHeight w:val="525"/>
              </w:trPr>
              <w:tc>
                <w:tcPr>
                  <w:tcW w:w="1756" w:type="dxa"/>
                </w:tcPr>
                <w:p w14:paraId="165DA7B0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Agroalimentarios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5383532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2" w:type="dxa"/>
                    </w:tcPr>
                    <w:p w14:paraId="21F6B5A6" w14:textId="77777777" w:rsidR="00302E42" w:rsidRPr="00BF5A06" w:rsidRDefault="00B640B6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23" w:type="dxa"/>
                </w:tcPr>
                <w:p w14:paraId="10A36950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Textiles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5973227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66" w:type="dxa"/>
                    </w:tcPr>
                    <w:p w14:paraId="680BEAE4" w14:textId="77777777" w:rsidR="00302E42" w:rsidRPr="00BF5A06" w:rsidRDefault="00302E42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8" w:type="dxa"/>
                </w:tcPr>
                <w:p w14:paraId="2C3F1BF3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Minerales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885001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89" w:type="dxa"/>
                    </w:tcPr>
                    <w:p w14:paraId="0C1FFB11" w14:textId="77777777" w:rsidR="00302E42" w:rsidRPr="00BF5A06" w:rsidRDefault="00302E42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52" w:type="dxa"/>
                </w:tcPr>
                <w:p w14:paraId="41EF8116" w14:textId="77777777" w:rsidR="00302E42" w:rsidRPr="00BF5A06" w:rsidRDefault="00302E42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Otros</w:t>
                  </w:r>
                </w:p>
              </w:tc>
              <w:tc>
                <w:tcPr>
                  <w:tcW w:w="2713" w:type="dxa"/>
                </w:tcPr>
                <w:p w14:paraId="1C37EE87" w14:textId="77777777" w:rsidR="00302E42" w:rsidRPr="00BF5A06" w:rsidRDefault="00A75221" w:rsidP="00302E42">
                  <w:pPr>
                    <w:spacing w:before="60" w:after="60"/>
                    <w:ind w:firstLine="0"/>
                    <w:rPr>
                      <w:rFonts w:ascii="MS Gothic" w:eastAsia="MS Gothic" w:hAnsi="MS Gothic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3161892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02E42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2F48D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</w:t>
                  </w:r>
                  <w:r w:rsidR="00302E4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2F48D1">
                    <w:rPr>
                      <w:rFonts w:cstheme="minorHAnsi"/>
                    </w:rPr>
                    <w:object w:dxaOrig="225" w:dyaOrig="225" w14:anchorId="12ECF1EA">
                      <v:shape id="_x0000_i1098" type="#_x0000_t75" style="width:93pt;height:18pt" o:ole="">
                        <v:imagedata r:id="rId40" o:title=""/>
                      </v:shape>
                      <w:control r:id="rId41" w:name="TextBox3" w:shapeid="_x0000_i1098"/>
                    </w:object>
                  </w:r>
                </w:p>
              </w:tc>
            </w:tr>
          </w:tbl>
          <w:p w14:paraId="6146EEBE" w14:textId="77777777" w:rsidR="00302E42" w:rsidRPr="00BF5A06" w:rsidRDefault="00302E42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2F48D1" w:rsidRPr="002F48D1" w14:paraId="5949F543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C0E5498" w14:textId="77777777" w:rsidR="002F48D1" w:rsidRPr="00BF5A06" w:rsidRDefault="00A22EF3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5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7CD02C8C" w14:textId="77777777" w:rsidR="002F48D1" w:rsidRPr="002F48D1" w:rsidRDefault="002F48D1" w:rsidP="002F48D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2F48D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2F48D1" w:rsidRPr="00BF5A06" w14:paraId="5EF273EF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0552F5AB" w14:textId="77777777" w:rsidR="002F48D1" w:rsidRPr="00BF5A06" w:rsidRDefault="002F48D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778210182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5AA74AEE" w14:textId="77777777" w:rsidR="002F48D1" w:rsidRPr="00BF5A06" w:rsidRDefault="002F48D1" w:rsidP="002E2331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1656921C" w14:textId="77777777" w:rsidR="008F7836" w:rsidRDefault="008F7836" w:rsidP="00302E42">
      <w:pPr>
        <w:spacing w:after="120" w:line="276" w:lineRule="auto"/>
        <w:rPr>
          <w:rFonts w:ascii="Calibri" w:hAnsi="Calibri" w:cs="Calibri"/>
          <w:sz w:val="18"/>
        </w:rPr>
      </w:pPr>
    </w:p>
    <w:p w14:paraId="1230006F" w14:textId="77777777" w:rsidR="00791F58" w:rsidRDefault="00791F58" w:rsidP="00302E42">
      <w:pPr>
        <w:spacing w:after="120" w:line="276" w:lineRule="auto"/>
        <w:rPr>
          <w:rFonts w:ascii="Calibri" w:hAnsi="Calibri" w:cs="Calibri"/>
          <w:sz w:val="18"/>
        </w:rPr>
      </w:pPr>
    </w:p>
    <w:p w14:paraId="568D6802" w14:textId="77777777" w:rsidR="003C6EE0" w:rsidRDefault="003C6EE0" w:rsidP="00302E42">
      <w:pPr>
        <w:spacing w:after="120" w:line="276" w:lineRule="auto"/>
        <w:rPr>
          <w:rFonts w:ascii="Calibri" w:hAnsi="Calibri" w:cs="Calibri"/>
          <w:sz w:val="18"/>
        </w:rPr>
      </w:pP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90"/>
        <w:gridCol w:w="9439"/>
      </w:tblGrid>
      <w:tr w:rsidR="00302E42" w:rsidRPr="00BF5A06" w14:paraId="675F31E0" w14:textId="77777777" w:rsidTr="002E2331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09DBEBB9" w14:textId="77777777" w:rsidR="00302E42" w:rsidRPr="00BF5A06" w:rsidRDefault="00302E42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Calibri" w:hAnsi="Calibri" w:cs="Calibri"/>
              </w:rPr>
              <w:br w:type="page"/>
            </w:r>
            <w:r>
              <w:rPr>
                <w:rFonts w:asciiTheme="minorHAnsi" w:hAnsiTheme="minorHAnsi" w:cstheme="minorHAnsi"/>
                <w:b/>
                <w:noProof/>
                <w:sz w:val="44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27094F16" wp14:editId="2B2BD7D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43815</wp:posOffset>
                  </wp:positionV>
                  <wp:extent cx="561975" cy="416560"/>
                  <wp:effectExtent l="0" t="0" r="9525" b="2540"/>
                  <wp:wrapNone/>
                  <wp:docPr id="28" name="Imagen 28" descr="C:\Users\laumafrax\AppData\Local\Microsoft\Windows\INetCache\IE\TB435HUQ\robot-panecillo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umafrax\AppData\Local\Microsoft\Windows\INetCache\IE\TB435HUQ\robot-panecillo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54EEC743" w14:textId="77777777" w:rsidR="00302E42" w:rsidRPr="003C6EE0" w:rsidRDefault="00302E42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2"/>
              </w:rPr>
              <w:t>PROCESO PRODUCTIVO – TECNOLOGÍAS – MEDIO AMBIENTE</w:t>
            </w:r>
          </w:p>
        </w:tc>
      </w:tr>
      <w:tr w:rsidR="00302E42" w:rsidRPr="00BF5A06" w14:paraId="398A5ECD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A0944BA" w14:textId="77777777" w:rsidR="00302E42" w:rsidRPr="00BF5A06" w:rsidRDefault="00302E42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09E720E" w14:textId="77777777" w:rsidR="00302E42" w:rsidRPr="00BF5A06" w:rsidRDefault="001E7A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Su actividad está sometida al procedimiento de Autorización Ambiental Integrada (según Ley 16/2002 de prevención y control integrados de la contaminación)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302E42" w:rsidRPr="00BF5A06" w14:paraId="1445094D" w14:textId="77777777" w:rsidTr="002E2331">
        <w:trPr>
          <w:jc w:val="center"/>
        </w:trPr>
        <w:tc>
          <w:tcPr>
            <w:tcW w:w="386" w:type="pct"/>
            <w:shd w:val="clear" w:color="auto" w:fill="auto"/>
          </w:tcPr>
          <w:p w14:paraId="0C639E8A" w14:textId="77777777" w:rsidR="00302E42" w:rsidRPr="00BF5A06" w:rsidRDefault="00302E42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64C5D338" w14:textId="77777777" w:rsidR="00302E42" w:rsidRPr="00BF5A06" w:rsidRDefault="00302E42" w:rsidP="002E2331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742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66559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E7A4A" w:rsidRPr="00BF5A06" w14:paraId="5DFE6F40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7828F69" w14:textId="77777777" w:rsidR="001E7A4A" w:rsidRPr="00BF5A06" w:rsidRDefault="002F48D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26C49114" w14:textId="77777777" w:rsidR="001E7A4A" w:rsidRPr="00BF5A06" w:rsidRDefault="001E7A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Utiliza en su proceso productivo mejores técnicas disponibles (MTD) recomendadas en documentos BREF-BAT (de acuerdo a </w:t>
            </w:r>
            <w:r w:rsidRPr="0042618D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Directiva 2010/75/UE)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1E7A4A" w:rsidRPr="00BF5A06" w14:paraId="63406448" w14:textId="77777777" w:rsidTr="002E2331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04FED2EE" w14:textId="77777777" w:rsidR="001E7A4A" w:rsidRPr="00BF5A06" w:rsidRDefault="001E7A4A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3EEE9E6C" w14:textId="77777777" w:rsidR="001E7A4A" w:rsidRPr="00BF5A06" w:rsidRDefault="001E7A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0961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83217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E7A4A" w:rsidRPr="00BF5A06" w14:paraId="32F221C6" w14:textId="77777777" w:rsidTr="002E233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8541033" w14:textId="77777777" w:rsidR="001E7A4A" w:rsidRPr="00BF5A06" w:rsidRDefault="001E7A4A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0BFE398A" w14:textId="77777777" w:rsidR="001E7A4A" w:rsidRPr="00BF5A06" w:rsidRDefault="001E7A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¿Su empresa utiliza tecnologías y procesos específicos para la prevención y control de la contaminación medioambiental?</w:t>
            </w:r>
          </w:p>
        </w:tc>
      </w:tr>
      <w:tr w:rsidR="001E7A4A" w:rsidRPr="00BF5A06" w14:paraId="54903ADC" w14:textId="77777777" w:rsidTr="002E2331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0E067D14" w14:textId="77777777" w:rsidR="001E7A4A" w:rsidRPr="00BF5A06" w:rsidRDefault="001E7A4A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29F91B12" w14:textId="77777777" w:rsidR="001E7A4A" w:rsidRPr="00BF5A06" w:rsidRDefault="001E7A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SÍ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(atmósfera)</w:t>
            </w: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3430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Sí (suelos)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62187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Sí (aguas)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6810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No, ninguna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673465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E7A4A" w:rsidRPr="00BF5A06" w14:paraId="09F5D47F" w14:textId="77777777" w:rsidTr="002F48D1">
        <w:trPr>
          <w:jc w:val="center"/>
        </w:trPr>
        <w:tc>
          <w:tcPr>
            <w:tcW w:w="386" w:type="pct"/>
            <w:shd w:val="clear" w:color="auto" w:fill="auto"/>
          </w:tcPr>
          <w:p w14:paraId="3C2EE20A" w14:textId="77777777" w:rsidR="001E7A4A" w:rsidRPr="00BF5A06" w:rsidRDefault="001E7A4A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6DA2647C" w14:textId="77777777" w:rsidR="001E7A4A" w:rsidRPr="00BF5A06" w:rsidRDefault="001E7A4A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En caso afirmativo 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cuáles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1E7A4A" w:rsidRPr="00BF5A06" w14:paraId="30EED577" w14:textId="77777777" w:rsidTr="002E233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36E5D1E5" w14:textId="77777777" w:rsidR="001E7A4A" w:rsidRPr="00BF5A06" w:rsidRDefault="001E7A4A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1F497D"/>
              <w:sz w:val="22"/>
              <w:szCs w:val="22"/>
            </w:rPr>
            <w:id w:val="28301742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29B21C27" w14:textId="77777777" w:rsidR="001E7A4A" w:rsidRPr="00BF5A06" w:rsidRDefault="001E7A4A" w:rsidP="002E2331">
                <w:pPr>
                  <w:spacing w:before="60" w:after="60"/>
                  <w:rPr>
                    <w:rFonts w:asciiTheme="minorHAnsi" w:hAnsiTheme="minorHAnsi" w:cstheme="minorHAnsi"/>
                    <w:b/>
                    <w:color w:val="1F497D"/>
                    <w:sz w:val="22"/>
                    <w:szCs w:val="22"/>
                  </w:rPr>
                </w:pPr>
                <w:r w:rsidRPr="0026733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E7A4A" w:rsidRPr="00BF5A06" w14:paraId="03F36A87" w14:textId="77777777" w:rsidTr="002E233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55801324" w14:textId="77777777" w:rsidR="001E7A4A" w:rsidRPr="00BF5A06" w:rsidRDefault="002F48D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2D6B2EE9" w14:textId="77777777" w:rsidR="001E7A4A" w:rsidRPr="00BF5A06" w:rsidRDefault="00B640B6" w:rsidP="00B640B6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¿Se ha calculado</w:t>
            </w:r>
            <w:r w:rsidR="001E7A4A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la huella de carbono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de su empresa?</w:t>
            </w:r>
          </w:p>
        </w:tc>
      </w:tr>
      <w:tr w:rsidR="001E7A4A" w:rsidRPr="00BF5A06" w14:paraId="7A100055" w14:textId="77777777" w:rsidTr="002E233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2C4A7444" w14:textId="77777777" w:rsidR="001E7A4A" w:rsidRPr="00BF5A06" w:rsidRDefault="001E7A4A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3F5B2986" w14:textId="77777777" w:rsidR="001E7A4A" w:rsidRDefault="001E7A4A" w:rsidP="001E7A4A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1337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50211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2754C4D6" w14:textId="77777777" w:rsidR="00B640B6" w:rsidRPr="00BF5A06" w:rsidRDefault="00B640B6" w:rsidP="001E7A4A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cstheme="minorHAnsi"/>
                <w:b/>
                <w:color w:val="1F497D"/>
              </w:rPr>
              <w:object w:dxaOrig="225" w:dyaOrig="225" w14:anchorId="4C04D6BB">
                <v:shape id="_x0000_i1099" type="#_x0000_t75" style="width:1in;height:18pt" o:ole="">
                  <v:imagedata r:id="rId18" o:title=""/>
                </v:shape>
                <w:control r:id="rId43" w:name="TextBox2" w:shapeid="_x0000_i1099"/>
              </w:objec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  <w:r w:rsidRPr="00B640B6">
              <w:rPr>
                <w:rFonts w:asciiTheme="minorHAnsi" w:hAnsiTheme="minorHAnsi" w:cstheme="minorHAnsi"/>
                <w:sz w:val="22"/>
                <w:szCs w:val="22"/>
              </w:rPr>
              <w:t>kgCO2eq/año</w:t>
            </w:r>
          </w:p>
        </w:tc>
      </w:tr>
      <w:tr w:rsidR="00901CBC" w:rsidRPr="001565C3" w14:paraId="75AD7CD3" w14:textId="77777777" w:rsidTr="00901CBC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52E9BEBB" w14:textId="77777777" w:rsidR="00901CBC" w:rsidRPr="00BF5A06" w:rsidRDefault="001565C3" w:rsidP="001565C3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5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C46DD87" w14:textId="77777777" w:rsidR="00901CBC" w:rsidRPr="001565C3" w:rsidRDefault="001565C3" w:rsidP="001565C3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1565C3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901CBC" w:rsidRPr="001565C3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Realizáis prácticas de simbiosis industrial</w:t>
            </w:r>
            <w:r w:rsidRPr="001565C3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con otras empresas de la zona?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Indicar.</w:t>
            </w:r>
          </w:p>
        </w:tc>
      </w:tr>
      <w:tr w:rsidR="00901CBC" w:rsidRPr="00BF5A06" w14:paraId="5F4EE4A0" w14:textId="77777777" w:rsidTr="002E233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1B9AA35D" w14:textId="77777777" w:rsidR="00901CBC" w:rsidRPr="00BF5A06" w:rsidRDefault="00901CBC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1679F23E" w14:textId="77777777" w:rsidR="00901CBC" w:rsidRPr="00BF5A06" w:rsidRDefault="001565C3" w:rsidP="001E7A4A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6258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20568768"/>
                <w:showingPlcHdr/>
                <w:text/>
              </w:sdtPr>
              <w:sdtEndPr/>
              <w:sdtContent>
                <w:r w:rsidR="0061048E" w:rsidRPr="00112632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>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58461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F48D1" w:rsidRPr="00BF5A06" w14:paraId="7B8DAA79" w14:textId="77777777" w:rsidTr="002F48D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0A5BF7D" w14:textId="77777777" w:rsidR="002F48D1" w:rsidRPr="00BF5A06" w:rsidRDefault="001565C3" w:rsidP="002F48D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6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21B017CC" w14:textId="77777777" w:rsidR="002F48D1" w:rsidRPr="002F48D1" w:rsidRDefault="002F48D1" w:rsidP="001E7A4A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2F48D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2F48D1" w:rsidRPr="00BF5A06" w14:paraId="7C67A908" w14:textId="77777777" w:rsidTr="002E233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04D1DB19" w14:textId="77777777" w:rsidR="002F48D1" w:rsidRPr="00BF5A06" w:rsidRDefault="002F48D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950663868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01CEFA5E" w14:textId="77777777" w:rsidR="002F48D1" w:rsidRPr="00BF5A06" w:rsidRDefault="002F48D1" w:rsidP="001E7A4A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2FCCA3A7" w14:textId="77777777" w:rsidR="00302E42" w:rsidRDefault="00302E42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58AEFEEE" w14:textId="77777777" w:rsidR="00791F58" w:rsidRDefault="00791F58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p w14:paraId="4C76D251" w14:textId="77777777" w:rsidR="00791F58" w:rsidRDefault="00791F58" w:rsidP="00FC522E">
      <w:pPr>
        <w:spacing w:after="120" w:line="276" w:lineRule="auto"/>
        <w:jc w:val="center"/>
        <w:rPr>
          <w:rFonts w:ascii="Calibri" w:hAnsi="Calibri" w:cs="Calibri"/>
          <w:sz w:val="18"/>
        </w:rPr>
      </w:pP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90"/>
        <w:gridCol w:w="9439"/>
      </w:tblGrid>
      <w:tr w:rsidR="002E2331" w:rsidRPr="00BF5A06" w14:paraId="5CE7DCCC" w14:textId="77777777" w:rsidTr="00C24FB1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056F4FCF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44"/>
                <w:szCs w:val="22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0AEAC88" wp14:editId="781DCD1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-17145</wp:posOffset>
                  </wp:positionV>
                  <wp:extent cx="634365" cy="352425"/>
                  <wp:effectExtent l="0" t="0" r="0" b="9525"/>
                  <wp:wrapNone/>
                  <wp:docPr id="8" name="Imagen 8" descr="C:\Users\laumafrax\AppData\Local\Microsoft\Windows\INetCache\IE\TB435HUQ\industria-4.0-1030x57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mafrax\AppData\Local\Microsoft\Windows\INetCache\IE\TB435HUQ\industria-4.0-1030x57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</w:rPr>
              <w:br w:type="page"/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1A557EA2" w14:textId="77777777" w:rsidR="002E2331" w:rsidRPr="003C6EE0" w:rsidRDefault="002E2331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2"/>
              </w:rPr>
              <w:t>NUEVAS TECNOLOGÍAS – INDUSTRIA 4.0</w:t>
            </w:r>
          </w:p>
        </w:tc>
      </w:tr>
      <w:tr w:rsidR="002E2331" w:rsidRPr="00BF5A06" w14:paraId="0F78AA4C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60E770B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33F9C148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¿Conoce el concepto de Industria 4.0?</w:t>
            </w:r>
          </w:p>
        </w:tc>
      </w:tr>
      <w:tr w:rsidR="002E2331" w:rsidRPr="00BF5A06" w14:paraId="192A4B25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2329CF7F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160A0338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62969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33176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48D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1658A25A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06918F14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192AB46E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caso afirmativo, ¿dispone de plan empresarial de asimilación de tecnologías de la Industria 4.0?</w:t>
            </w:r>
          </w:p>
        </w:tc>
      </w:tr>
      <w:tr w:rsidR="002E2331" w:rsidRPr="00BF5A06" w14:paraId="4EB9F523" w14:textId="77777777" w:rsidTr="00C24FB1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6159079F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2F86500E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9126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4005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5895CCEB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4EFE2791" w14:textId="77777777" w:rsidR="002E2331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0740B614" w14:textId="77777777" w:rsidR="002E2331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relación a ello, ¿dispone de plan formativo a este respecto?</w:t>
            </w:r>
          </w:p>
        </w:tc>
      </w:tr>
      <w:tr w:rsidR="002E2331" w:rsidRPr="00BF5A06" w14:paraId="6894C4F8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05E3414B" w14:textId="77777777" w:rsidR="002E2331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7A4C9FA0" w14:textId="77777777" w:rsidR="002E2331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2793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48D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78294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4FE8ECD0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2E554413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821488C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A nivel de planta ¿Utiliza elementos de automatización en sus procesos de fabricación?</w:t>
            </w:r>
          </w:p>
        </w:tc>
      </w:tr>
      <w:tr w:rsidR="002E2331" w:rsidRPr="00BF5A06" w14:paraId="5B7C981C" w14:textId="77777777" w:rsidTr="00C24FB1">
        <w:trPr>
          <w:trHeight w:val="432"/>
          <w:jc w:val="center"/>
        </w:trPr>
        <w:tc>
          <w:tcPr>
            <w:tcW w:w="386" w:type="pct"/>
            <w:shd w:val="clear" w:color="auto" w:fill="auto"/>
          </w:tcPr>
          <w:p w14:paraId="35D1CC1E" w14:textId="77777777" w:rsidR="002E2331" w:rsidRPr="002E2331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4C906B99" w14:textId="77777777" w:rsidR="002E2331" w:rsidRPr="002E2331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8113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F26FC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5012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46B504FB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55E4479B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319BF28E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caso afirmativo, ¿considera que esta automatización le aporta flexibilidad de producción y mejora de tiempos de entrega?</w:t>
            </w:r>
          </w:p>
        </w:tc>
      </w:tr>
      <w:tr w:rsidR="002E2331" w:rsidRPr="00BF5A06" w14:paraId="13D7AB4B" w14:textId="77777777" w:rsidTr="00C24FB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298CF165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1F156BDC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142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F26FC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11875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1F72289C" w14:textId="77777777" w:rsidTr="00C24FB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53D323F4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6171AF5" w14:textId="77777777" w:rsidR="002E2331" w:rsidRPr="00BF5A06" w:rsidRDefault="00874417" w:rsidP="00874417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¿Dispone de </w:t>
            </w:r>
            <w:r w:rsidR="002E233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sistemas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computacionales </w:t>
            </w:r>
            <w:r w:rsidR="002E233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de gestión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de la información con las cuales mejora su visibilidad y gestión de su negocio/planta? (tipo sistemas de gestión y planificación de la producción, de la manufactura, de clientes, de proveedores, de ciclo de vida del producto, de gestión de los recursos humanos, otros)</w:t>
            </w:r>
          </w:p>
        </w:tc>
      </w:tr>
      <w:tr w:rsidR="002E2331" w:rsidRPr="00874417" w14:paraId="7BE5F016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798CA8F5" w14:textId="77777777" w:rsidR="002E2331" w:rsidRPr="00A9313F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243AB95D" w14:textId="77777777" w:rsidR="002E2331" w:rsidRPr="00A9313F" w:rsidRDefault="00874417" w:rsidP="006A106F">
            <w:pPr>
              <w:autoSpaceDE w:val="0"/>
              <w:autoSpaceDN w:val="0"/>
              <w:adjustRightInd w:val="0"/>
              <w:spacing w:before="60" w:after="60"/>
              <w:ind w:firstLine="0"/>
              <w:jc w:val="left"/>
              <w:rPr>
                <w:rFonts w:cs="Arial"/>
                <w:lang w:val="en-GB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7952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7756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4EA36D63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F386AE3" w14:textId="77777777" w:rsidR="002E2331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726959B5" w14:textId="77777777" w:rsidR="002E2331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¿Utiliza alguna de estas tecnologías habilitadoras?</w:t>
            </w:r>
          </w:p>
        </w:tc>
      </w:tr>
      <w:tr w:rsidR="002E2331" w:rsidRPr="00BF5A06" w14:paraId="6DD28831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6EA859E3" w14:textId="77777777" w:rsidR="002E2331" w:rsidRPr="00670B1B" w:rsidRDefault="002E2331" w:rsidP="002E2331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cs="Arial"/>
              </w:rPr>
            </w:pPr>
          </w:p>
        </w:tc>
        <w:tc>
          <w:tcPr>
            <w:tcW w:w="4614" w:type="pct"/>
            <w:shd w:val="clear" w:color="auto" w:fill="auto"/>
          </w:tcPr>
          <w:p w14:paraId="4B8D3B05" w14:textId="77777777" w:rsidR="002E2331" w:rsidRPr="00A552DC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-186696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233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>
              <w:rPr>
                <w:rFonts w:cs="Arial"/>
              </w:rPr>
              <w:t xml:space="preserve"> </w:t>
            </w:r>
            <w:r w:rsidR="002E2331">
              <w:rPr>
                <w:rFonts w:cs="Arial"/>
              </w:rPr>
              <w:t xml:space="preserve">Análisis de datos y/o </w:t>
            </w:r>
            <w:r w:rsidR="002E2331" w:rsidRPr="00A552DC">
              <w:rPr>
                <w:rFonts w:cs="Arial"/>
              </w:rPr>
              <w:t>Big Data</w:t>
            </w:r>
          </w:p>
          <w:p w14:paraId="041E1BD7" w14:textId="77777777" w:rsidR="002E2331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1858304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6F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>
              <w:rPr>
                <w:rFonts w:cs="Arial"/>
              </w:rPr>
              <w:t xml:space="preserve"> </w:t>
            </w:r>
            <w:r w:rsidR="002E2331" w:rsidRPr="00A552DC">
              <w:rPr>
                <w:rFonts w:cs="Arial"/>
              </w:rPr>
              <w:t>Servicios en la nube</w:t>
            </w:r>
          </w:p>
          <w:p w14:paraId="121EC599" w14:textId="77777777" w:rsidR="002E2331" w:rsidRPr="00F26FC9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-1361740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6F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 w:rsidRPr="00F26FC9">
              <w:rPr>
                <w:rFonts w:cs="Arial"/>
              </w:rPr>
              <w:t xml:space="preserve"> </w:t>
            </w:r>
            <w:r w:rsidR="002E2331" w:rsidRPr="00F26FC9">
              <w:rPr>
                <w:rFonts w:cs="Arial"/>
              </w:rPr>
              <w:t>IoT, Internet of Things</w:t>
            </w:r>
          </w:p>
          <w:p w14:paraId="418F44CA" w14:textId="77777777" w:rsidR="002E2331" w:rsidRPr="00F26FC9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81461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2331" w:rsidRPr="00F26F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 w:rsidRPr="00F26FC9">
              <w:rPr>
                <w:rFonts w:cs="Arial"/>
              </w:rPr>
              <w:t xml:space="preserve"> </w:t>
            </w:r>
            <w:r w:rsidR="002E2331" w:rsidRPr="00F26FC9">
              <w:rPr>
                <w:rFonts w:cs="Arial"/>
              </w:rPr>
              <w:t>Aplicaciones móviles</w:t>
            </w:r>
          </w:p>
          <w:p w14:paraId="304EDACA" w14:textId="77777777" w:rsidR="002E2331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146854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233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>
              <w:rPr>
                <w:rFonts w:cs="Arial"/>
              </w:rPr>
              <w:t xml:space="preserve"> </w:t>
            </w:r>
            <w:r w:rsidR="002E2331">
              <w:rPr>
                <w:rFonts w:cs="Arial"/>
              </w:rPr>
              <w:t>Medios digitales (web, redes sociales, plataformas colaborativas, etc.)</w:t>
            </w:r>
          </w:p>
          <w:p w14:paraId="5C2C5651" w14:textId="77777777" w:rsidR="002E2331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-1969816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6F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>
              <w:rPr>
                <w:rFonts w:cs="Arial"/>
              </w:rPr>
              <w:t xml:space="preserve"> </w:t>
            </w:r>
            <w:r w:rsidR="002E2331">
              <w:rPr>
                <w:rFonts w:cs="Arial"/>
              </w:rPr>
              <w:t>Ciberseguridad</w:t>
            </w:r>
          </w:p>
          <w:p w14:paraId="2BF84096" w14:textId="77777777" w:rsidR="002E2331" w:rsidRPr="00A552DC" w:rsidRDefault="00A75221" w:rsidP="006A106F">
            <w:pPr>
              <w:autoSpaceDE w:val="0"/>
              <w:autoSpaceDN w:val="0"/>
              <w:adjustRightInd w:val="0"/>
              <w:spacing w:before="60" w:after="60"/>
              <w:ind w:firstLine="0"/>
              <w:rPr>
                <w:rFonts w:cs="Arial"/>
              </w:rPr>
            </w:pPr>
            <w:sdt>
              <w:sdtPr>
                <w:rPr>
                  <w:rFonts w:cs="Arial"/>
                </w:rPr>
                <w:id w:val="-1508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6F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26FC9">
              <w:rPr>
                <w:rFonts w:cs="Arial"/>
              </w:rPr>
              <w:t xml:space="preserve"> </w:t>
            </w:r>
            <w:r w:rsidR="002E2331">
              <w:rPr>
                <w:rFonts w:cs="Arial"/>
              </w:rPr>
              <w:t>Automatización</w:t>
            </w:r>
          </w:p>
        </w:tc>
      </w:tr>
      <w:tr w:rsidR="002E2331" w:rsidRPr="00BF5A06" w14:paraId="26F0C86A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0BFA780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5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389C254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A nivel de interoperabilidad y comunicaciones, ¿tiene conectada la planta con los sistemas de información</w:t>
            </w:r>
            <w:r w:rsidR="00F26FC9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y gestión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2E2331" w:rsidRPr="00BF5A06" w14:paraId="66EFFB86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7E455150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444D5CDA" w14:textId="77777777" w:rsidR="003C6EE0" w:rsidRPr="00BF5A06" w:rsidRDefault="00F26FC9" w:rsidP="00874417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3941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2895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3152D52A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1F9125D7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1E655AA3" w14:textId="77777777" w:rsidR="002E2331" w:rsidRPr="00BF5A06" w:rsidRDefault="00F26FC9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Además, ¿t</w:t>
            </w:r>
            <w:r w:rsidR="002E233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iene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inter</w:t>
            </w:r>
            <w:r w:rsidR="002E233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conectados algunos de sus sistemas de gestión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e información</w:t>
            </w:r>
            <w:r w:rsidR="002E233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2E2331" w:rsidRPr="00BF5A06" w14:paraId="621EF7BF" w14:textId="77777777" w:rsidTr="00C24FB1">
        <w:trPr>
          <w:jc w:val="center"/>
        </w:trPr>
        <w:tc>
          <w:tcPr>
            <w:tcW w:w="386" w:type="pct"/>
            <w:shd w:val="clear" w:color="auto" w:fill="FFFFFF"/>
          </w:tcPr>
          <w:p w14:paraId="51C87DB4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138B4D3E" w14:textId="77777777" w:rsidR="002E2331" w:rsidRPr="00BF5A06" w:rsidRDefault="00F26FC9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4999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2263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E2331" w:rsidRPr="00BF5A06" w14:paraId="27BB30A1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59134B61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6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43F9EC8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Sus productos o producidos disponen de características inteligentes (captación de datos, comunicaciones, localización, monitorización, etc.) o relación con servicios digitales (aplicaciones computacionales, móviles, medios sociales, etc.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2E2331" w:rsidRPr="00BF5A06" w14:paraId="0B58A8CB" w14:textId="77777777" w:rsidTr="00C24FB1">
        <w:trPr>
          <w:jc w:val="center"/>
        </w:trPr>
        <w:tc>
          <w:tcPr>
            <w:tcW w:w="386" w:type="pct"/>
            <w:shd w:val="clear" w:color="auto" w:fill="FFFFFF"/>
          </w:tcPr>
          <w:p w14:paraId="53455F63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27693D12" w14:textId="77777777" w:rsidR="002E2331" w:rsidRPr="00BF5A06" w:rsidRDefault="006A106F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0361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2851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74417" w:rsidRPr="00BF5A06" w14:paraId="2FCD13E6" w14:textId="77777777" w:rsidTr="00C24FB1">
        <w:trPr>
          <w:jc w:val="center"/>
        </w:trPr>
        <w:tc>
          <w:tcPr>
            <w:tcW w:w="386" w:type="pct"/>
            <w:shd w:val="clear" w:color="auto" w:fill="FFFFFF"/>
          </w:tcPr>
          <w:p w14:paraId="635031A3" w14:textId="77777777" w:rsidR="00874417" w:rsidRPr="00BF5A06" w:rsidRDefault="00874417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168D1568" w14:textId="77777777" w:rsidR="00874417" w:rsidRDefault="00874417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 dispone indique cuáles</w:t>
            </w:r>
          </w:p>
          <w:p w14:paraId="3D7AEC6E" w14:textId="77777777" w:rsidR="00874417" w:rsidRPr="002E2331" w:rsidRDefault="00A7522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1F497D"/>
                  <w:sz w:val="22"/>
                  <w:szCs w:val="22"/>
                </w:rPr>
                <w:id w:val="-1784419240"/>
                <w:showingPlcHdr/>
                <w:text/>
              </w:sdtPr>
              <w:sdtEndPr/>
              <w:sdtContent>
                <w:r w:rsidR="00874417" w:rsidRPr="00972DCF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2331" w:rsidRPr="00BF5A06" w14:paraId="1F668249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69813385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lastRenderedPageBreak/>
              <w:t>7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CA274C6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Indique si dispone de medios y/o sistemas digitales para monitorizar </w:t>
            </w:r>
            <w:r w:rsidR="006A106F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o hacer seguimiento de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algunas de estas acciones</w:t>
            </w:r>
          </w:p>
        </w:tc>
      </w:tr>
      <w:tr w:rsidR="002E2331" w:rsidRPr="00BF5A06" w14:paraId="261B5346" w14:textId="77777777" w:rsidTr="00C24FB1">
        <w:trPr>
          <w:jc w:val="center"/>
        </w:trPr>
        <w:tc>
          <w:tcPr>
            <w:tcW w:w="386" w:type="pct"/>
            <w:shd w:val="clear" w:color="auto" w:fill="FFFFFF"/>
          </w:tcPr>
          <w:p w14:paraId="3AA0E065" w14:textId="77777777" w:rsidR="002E2331" w:rsidRPr="00BF5A06" w:rsidRDefault="002E233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48CD4D2B" w14:textId="77777777" w:rsidR="006A106F" w:rsidRDefault="00A75221" w:rsidP="006A106F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90267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06F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106F">
              <w:rPr>
                <w:rFonts w:asciiTheme="minorHAnsi" w:hAnsiTheme="minorHAnsi" w:cstheme="minorHAnsi"/>
                <w:sz w:val="22"/>
                <w:szCs w:val="22"/>
              </w:rPr>
              <w:t xml:space="preserve"> Clientes</w:t>
            </w:r>
          </w:p>
          <w:p w14:paraId="07165998" w14:textId="77777777" w:rsidR="006A106F" w:rsidRDefault="00A75221" w:rsidP="006A106F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3562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06F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106F">
              <w:rPr>
                <w:rFonts w:asciiTheme="minorHAnsi" w:hAnsiTheme="minorHAnsi" w:cstheme="minorHAnsi"/>
                <w:sz w:val="22"/>
                <w:szCs w:val="22"/>
              </w:rPr>
              <w:t xml:space="preserve"> Proveedores</w:t>
            </w:r>
          </w:p>
          <w:p w14:paraId="7F77D011" w14:textId="77777777" w:rsidR="002E2331" w:rsidRDefault="00A7522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861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06F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10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2331">
              <w:rPr>
                <w:rFonts w:asciiTheme="minorHAnsi" w:hAnsiTheme="minorHAnsi" w:cstheme="minorHAnsi"/>
                <w:sz w:val="22"/>
                <w:szCs w:val="22"/>
              </w:rPr>
              <w:t>Energía</w:t>
            </w:r>
          </w:p>
          <w:p w14:paraId="327610B1" w14:textId="77777777" w:rsidR="002E2331" w:rsidRDefault="00A7522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5823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06F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10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2331">
              <w:rPr>
                <w:rFonts w:asciiTheme="minorHAnsi" w:hAnsiTheme="minorHAnsi" w:cstheme="minorHAnsi"/>
                <w:sz w:val="22"/>
                <w:szCs w:val="22"/>
              </w:rPr>
              <w:t>Agua</w:t>
            </w:r>
          </w:p>
          <w:p w14:paraId="766B1B28" w14:textId="77777777" w:rsidR="002E2331" w:rsidRDefault="00A7522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2747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0B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10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2331">
              <w:rPr>
                <w:rFonts w:asciiTheme="minorHAnsi" w:hAnsiTheme="minorHAnsi" w:cstheme="minorHAnsi"/>
                <w:sz w:val="22"/>
                <w:szCs w:val="22"/>
              </w:rPr>
              <w:t>Residuos o excedentes</w:t>
            </w:r>
          </w:p>
          <w:p w14:paraId="05FDCAF7" w14:textId="77777777" w:rsidR="002E2331" w:rsidRDefault="00A75221" w:rsidP="00F26FC9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41999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06F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A10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2331">
              <w:rPr>
                <w:rFonts w:asciiTheme="minorHAnsi" w:hAnsiTheme="minorHAnsi" w:cstheme="minorHAnsi"/>
                <w:sz w:val="22"/>
                <w:szCs w:val="22"/>
              </w:rPr>
              <w:t>Otros recursos compartidos, indica</w:t>
            </w:r>
            <w:r w:rsidR="00F26FC9">
              <w:rPr>
                <w:rFonts w:asciiTheme="minorHAnsi" w:hAnsiTheme="minorHAnsi" w:cstheme="minorHAnsi"/>
                <w:sz w:val="22"/>
                <w:szCs w:val="22"/>
              </w:rPr>
              <w:t>r</w:t>
            </w:r>
          </w:p>
          <w:p w14:paraId="74601BE7" w14:textId="77777777" w:rsidR="00F26FC9" w:rsidRPr="00BF5A06" w:rsidRDefault="00A75221" w:rsidP="00F26FC9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73470531"/>
                <w:showingPlcHdr/>
                <w:text/>
              </w:sdtPr>
              <w:sdtEndPr/>
              <w:sdtContent>
                <w:r w:rsidR="00F26FC9" w:rsidRPr="00267332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2331" w:rsidRPr="00BF5A06" w14:paraId="51385308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01565CB4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8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692F28AD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Indique si dispone de medios y/o sistemas digitales para gestionar algunas de estas acciones</w:t>
            </w:r>
          </w:p>
        </w:tc>
      </w:tr>
      <w:tr w:rsidR="00C24FB1" w:rsidRPr="00BF5A06" w14:paraId="0A36EB69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78D64B92" w14:textId="77777777" w:rsidR="00C24FB1" w:rsidRDefault="00C24FB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501E0EEF" w14:textId="77777777" w:rsidR="00C24FB1" w:rsidRDefault="00A75221" w:rsidP="00C24FB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0175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C24FB1">
              <w:rPr>
                <w:rFonts w:asciiTheme="minorHAnsi" w:hAnsiTheme="minorHAnsi" w:cstheme="minorHAnsi"/>
                <w:sz w:val="22"/>
                <w:szCs w:val="22"/>
              </w:rPr>
              <w:t>Clientes</w:t>
            </w:r>
          </w:p>
          <w:p w14:paraId="2C2FBA12" w14:textId="77777777" w:rsidR="00C24FB1" w:rsidRDefault="00A75221" w:rsidP="00C24FB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5130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C24FB1">
              <w:rPr>
                <w:rFonts w:asciiTheme="minorHAnsi" w:hAnsiTheme="minorHAnsi" w:cstheme="minorHAnsi"/>
                <w:sz w:val="22"/>
                <w:szCs w:val="22"/>
              </w:rPr>
              <w:t>Proveedores</w:t>
            </w:r>
          </w:p>
          <w:p w14:paraId="3E0216D0" w14:textId="77777777" w:rsidR="00C24FB1" w:rsidRDefault="00A75221" w:rsidP="00C24FB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2071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C24FB1">
              <w:rPr>
                <w:rFonts w:asciiTheme="minorHAnsi" w:hAnsiTheme="minorHAnsi" w:cstheme="minorHAnsi"/>
                <w:sz w:val="22"/>
                <w:szCs w:val="22"/>
              </w:rPr>
              <w:t>Energía</w:t>
            </w:r>
          </w:p>
          <w:p w14:paraId="7131EDF8" w14:textId="77777777" w:rsidR="00C24FB1" w:rsidRDefault="00A75221" w:rsidP="00C24FB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65732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C24FB1">
              <w:rPr>
                <w:rFonts w:asciiTheme="minorHAnsi" w:hAnsiTheme="minorHAnsi" w:cstheme="minorHAnsi"/>
                <w:sz w:val="22"/>
                <w:szCs w:val="22"/>
              </w:rPr>
              <w:t>Agua</w:t>
            </w:r>
          </w:p>
          <w:p w14:paraId="23833D14" w14:textId="77777777" w:rsidR="00C24FB1" w:rsidRDefault="00A75221" w:rsidP="00C24FB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36098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C24FB1">
              <w:rPr>
                <w:rFonts w:asciiTheme="minorHAnsi" w:hAnsiTheme="minorHAnsi" w:cstheme="minorHAnsi"/>
                <w:sz w:val="22"/>
                <w:szCs w:val="22"/>
              </w:rPr>
              <w:t>Residuos o excedentes</w:t>
            </w:r>
          </w:p>
          <w:p w14:paraId="7CCAF703" w14:textId="77777777" w:rsidR="00C24FB1" w:rsidRDefault="00A75221" w:rsidP="00C24FB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02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C24FB1">
              <w:rPr>
                <w:rFonts w:asciiTheme="minorHAnsi" w:hAnsiTheme="minorHAnsi" w:cstheme="minorHAnsi"/>
                <w:sz w:val="22"/>
                <w:szCs w:val="22"/>
              </w:rPr>
              <w:t>Otros recursos compartidos, indicar</w:t>
            </w:r>
          </w:p>
          <w:p w14:paraId="11732AA0" w14:textId="77777777" w:rsidR="00C24FB1" w:rsidRDefault="00A75221" w:rsidP="00C24FB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789163399"/>
                <w:showingPlcHdr/>
                <w:text/>
              </w:sdtPr>
              <w:sdtEndPr/>
              <w:sdtContent>
                <w:r w:rsidR="00C24FB1" w:rsidRPr="00267332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2331" w:rsidRPr="00BF5A06" w14:paraId="6FACAE53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7F1BFDB" w14:textId="77777777" w:rsidR="002E2331" w:rsidRPr="00BF5A06" w:rsidRDefault="002E233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9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05A34EA" w14:textId="77777777" w:rsidR="002E2331" w:rsidRPr="00BF5A06" w:rsidRDefault="002E2331" w:rsidP="006A106F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Está interesado en participar</w:t>
            </w:r>
            <w:r w:rsidR="006A106F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(o ya participa)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proyectos de</w:t>
            </w:r>
            <w:r w:rsidR="006A106F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I+D</w:t>
            </w:r>
            <w:r w:rsidR="006A106F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+i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para asimilar estas nuevas tecnologías</w:t>
            </w:r>
          </w:p>
        </w:tc>
      </w:tr>
      <w:tr w:rsidR="00C24FB1" w:rsidRPr="00BF5A06" w14:paraId="17A1D5D7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4EA8A4A1" w14:textId="77777777" w:rsidR="00C24FB1" w:rsidRDefault="00C24FB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36C0A5B5" w14:textId="77777777" w:rsidR="00C24FB1" w:rsidRPr="00C24FB1" w:rsidRDefault="00C24FB1" w:rsidP="00C24FB1">
            <w:pPr>
              <w:spacing w:after="120" w:line="276" w:lineRule="auto"/>
              <w:ind w:firstLine="0"/>
              <w:rPr>
                <w:rFonts w:ascii="Calibri" w:hAnsi="Calibri" w:cs="Calibri"/>
                <w:sz w:val="18"/>
              </w:rPr>
            </w:pP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3159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E2331">
              <w:rPr>
                <w:rFonts w:asciiTheme="minorHAnsi" w:hAnsiTheme="minorHAnsi" w:cstheme="minorHAnsi"/>
                <w:sz w:val="22"/>
                <w:szCs w:val="22"/>
              </w:rPr>
              <w:t xml:space="preserve">/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56885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E233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24FB1" w:rsidRPr="00BF5A06" w14:paraId="3552C867" w14:textId="77777777" w:rsidTr="00C24FB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6955EB7" w14:textId="77777777" w:rsidR="00C24FB1" w:rsidRDefault="00C24FB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10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1B5F6282" w14:textId="77777777" w:rsidR="00C24FB1" w:rsidRDefault="00C24FB1" w:rsidP="006A106F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C24FB1" w:rsidRPr="00BF5A06" w14:paraId="5CC2864E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43DEF394" w14:textId="77777777" w:rsidR="00C24FB1" w:rsidRDefault="00C24FB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1F497D"/>
              <w:sz w:val="22"/>
              <w:szCs w:val="22"/>
            </w:rPr>
            <w:id w:val="-352112382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5B335EA3" w14:textId="77777777" w:rsidR="00C24FB1" w:rsidRDefault="00C24FB1" w:rsidP="006A106F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b/>
                    <w:color w:val="1F497D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2DA7382D" w14:textId="77777777" w:rsidR="003C6EE0" w:rsidRDefault="003C6EE0" w:rsidP="006A106F">
      <w:pPr>
        <w:spacing w:after="120" w:line="276" w:lineRule="auto"/>
        <w:ind w:firstLine="0"/>
        <w:rPr>
          <w:rFonts w:ascii="Calibri" w:hAnsi="Calibri" w:cs="Calibri"/>
          <w:sz w:val="18"/>
        </w:rPr>
      </w:pPr>
    </w:p>
    <w:p w14:paraId="0322E806" w14:textId="77777777" w:rsidR="00791F58" w:rsidRDefault="00791F58" w:rsidP="006A106F">
      <w:pPr>
        <w:spacing w:after="120" w:line="276" w:lineRule="auto"/>
        <w:ind w:firstLine="0"/>
        <w:rPr>
          <w:rFonts w:ascii="Calibri" w:hAnsi="Calibri" w:cs="Calibri"/>
          <w:sz w:val="18"/>
        </w:rPr>
      </w:pPr>
    </w:p>
    <w:p w14:paraId="6D2BE134" w14:textId="77777777" w:rsidR="00791F58" w:rsidRDefault="00791F58" w:rsidP="006A106F">
      <w:pPr>
        <w:spacing w:after="120" w:line="276" w:lineRule="auto"/>
        <w:ind w:firstLine="0"/>
        <w:rPr>
          <w:rFonts w:ascii="Calibri" w:hAnsi="Calibri" w:cs="Calibri"/>
          <w:sz w:val="18"/>
        </w:rPr>
      </w:pP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90"/>
        <w:gridCol w:w="9439"/>
      </w:tblGrid>
      <w:tr w:rsidR="00C82CA1" w:rsidRPr="00BF5A06" w14:paraId="0D775AD6" w14:textId="77777777" w:rsidTr="00831085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476B7C7B" w14:textId="77777777" w:rsidR="00C82CA1" w:rsidRPr="00BF5A06" w:rsidRDefault="00B54613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1F497D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2A5317DF" wp14:editId="50C7985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31750</wp:posOffset>
                  </wp:positionV>
                  <wp:extent cx="409575" cy="361950"/>
                  <wp:effectExtent l="0" t="0" r="9525" b="0"/>
                  <wp:wrapNone/>
                  <wp:docPr id="25" name="Imagen 25" descr="C:\Users\laumafrax\AppData\Local\Microsoft\Windows\INetCache\IE\OEJ9LGSU\gestion-almac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umafrax\AppData\Local\Microsoft\Windows\INetCache\IE\OEJ9LGSU\gestion-almac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CA1">
              <w:rPr>
                <w:rFonts w:ascii="Calibri" w:hAnsi="Calibri" w:cs="Calibri"/>
              </w:rPr>
              <w:br w:type="page"/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01935D85" w14:textId="77777777" w:rsidR="00C82CA1" w:rsidRPr="003C6EE0" w:rsidRDefault="00C82CA1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PRODUCTOS</w:t>
            </w:r>
          </w:p>
        </w:tc>
      </w:tr>
      <w:tr w:rsidR="00C82CA1" w:rsidRPr="00BF5A06" w14:paraId="317C6A7D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36E47AF7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764E360C" w14:textId="77777777" w:rsidR="00C82CA1" w:rsidRPr="00BF5A06" w:rsidRDefault="00C82CA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3D0D84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Utiliza criterios de eco-diseño en la fabricación de sus productos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C82CA1" w:rsidRPr="00BF5A06" w14:paraId="6ECC53FD" w14:textId="77777777" w:rsidTr="00831085">
        <w:trPr>
          <w:jc w:val="center"/>
        </w:trPr>
        <w:tc>
          <w:tcPr>
            <w:tcW w:w="386" w:type="pct"/>
            <w:shd w:val="clear" w:color="auto" w:fill="auto"/>
          </w:tcPr>
          <w:p w14:paraId="0D0E0844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6E5FDDC9" w14:textId="77777777" w:rsidR="00C82CA1" w:rsidRPr="00BF5A06" w:rsidRDefault="003D0D84" w:rsidP="003D0D84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6331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8134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82CA1" w:rsidRPr="00BF5A06" w14:paraId="385F7FBB" w14:textId="77777777" w:rsidTr="00C24FB1">
        <w:trPr>
          <w:jc w:val="center"/>
        </w:trPr>
        <w:tc>
          <w:tcPr>
            <w:tcW w:w="386" w:type="pct"/>
            <w:shd w:val="clear" w:color="auto" w:fill="auto"/>
          </w:tcPr>
          <w:p w14:paraId="2FBF0760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2F2F2" w:themeFill="background1" w:themeFillShade="F2"/>
          </w:tcPr>
          <w:p w14:paraId="4E8AA818" w14:textId="77777777" w:rsidR="00C82CA1" w:rsidRPr="00BF5A06" w:rsidRDefault="00C82CA1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3D0D84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Cuáles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C82CA1" w:rsidRPr="00BF5A06" w14:paraId="21526FC9" w14:textId="77777777" w:rsidTr="00831085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42B3E8B3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tbl>
            <w:tblPr>
              <w:tblW w:w="9044" w:type="dxa"/>
              <w:tblLook w:val="04A0" w:firstRow="1" w:lastRow="0" w:firstColumn="1" w:lastColumn="0" w:noHBand="0" w:noVBand="1"/>
            </w:tblPr>
            <w:tblGrid>
              <w:gridCol w:w="1215"/>
              <w:gridCol w:w="600"/>
              <w:gridCol w:w="1249"/>
              <w:gridCol w:w="436"/>
              <w:gridCol w:w="1452"/>
              <w:gridCol w:w="436"/>
              <w:gridCol w:w="1342"/>
              <w:gridCol w:w="436"/>
              <w:gridCol w:w="1442"/>
              <w:gridCol w:w="436"/>
            </w:tblGrid>
            <w:tr w:rsidR="00CE09FC" w:rsidRPr="00BF5A06" w14:paraId="42486B73" w14:textId="77777777" w:rsidTr="00CE09FC">
              <w:tc>
                <w:tcPr>
                  <w:tcW w:w="672" w:type="pct"/>
                  <w:shd w:val="clear" w:color="auto" w:fill="auto"/>
                </w:tcPr>
                <w:p w14:paraId="0AF2E49C" w14:textId="77777777" w:rsidR="003D0D84" w:rsidRPr="00BF5A06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Recursos sostenibles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2070142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32" w:type="pct"/>
                      <w:shd w:val="clear" w:color="auto" w:fill="auto"/>
                    </w:tcPr>
                    <w:p w14:paraId="2338F663" w14:textId="77777777" w:rsidR="003D0D84" w:rsidRPr="00BF5A06" w:rsidRDefault="003D0D84" w:rsidP="00831085">
                      <w:pPr>
                        <w:spacing w:before="60" w:after="60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691" w:type="pct"/>
                  <w:shd w:val="clear" w:color="auto" w:fill="auto"/>
                </w:tcPr>
                <w:p w14:paraId="5B50F2E7" w14:textId="77777777" w:rsidR="003D0D84" w:rsidRPr="00BF5A06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Eficiencia energética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5586192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41" w:type="pct"/>
                      <w:shd w:val="clear" w:color="auto" w:fill="auto"/>
                    </w:tcPr>
                    <w:p w14:paraId="4B8377EF" w14:textId="77777777" w:rsidR="003D0D84" w:rsidRPr="00BF5A06" w:rsidRDefault="003D0D84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3" w:type="pct"/>
                  <w:shd w:val="clear" w:color="auto" w:fill="auto"/>
                </w:tcPr>
                <w:p w14:paraId="0D9CFADF" w14:textId="77777777" w:rsidR="003D0D84" w:rsidRPr="00BF5A06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Reparabilidad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4756785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41" w:type="pct"/>
                      <w:shd w:val="clear" w:color="auto" w:fill="auto"/>
                    </w:tcPr>
                    <w:p w14:paraId="5A50F7D4" w14:textId="77777777" w:rsidR="003D0D84" w:rsidRPr="00BF5A06" w:rsidRDefault="003D0D84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42" w:type="pct"/>
                  <w:shd w:val="clear" w:color="auto" w:fill="auto"/>
                </w:tcPr>
                <w:p w14:paraId="6F407068" w14:textId="77777777" w:rsidR="003D0D84" w:rsidRPr="00BF5A06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Durabilidad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2994524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41" w:type="pct"/>
                      <w:shd w:val="clear" w:color="auto" w:fill="auto"/>
                    </w:tcPr>
                    <w:p w14:paraId="1625314E" w14:textId="77777777" w:rsidR="003D0D84" w:rsidRPr="00BF5A06" w:rsidRDefault="003D0D84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7" w:type="pct"/>
                  <w:shd w:val="clear" w:color="auto" w:fill="auto"/>
                </w:tcPr>
                <w:p w14:paraId="2BE149FD" w14:textId="77777777" w:rsidR="003D0D84" w:rsidRPr="00BF5A06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Reciclabilidad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583884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41" w:type="pct"/>
                    </w:tcPr>
                    <w:p w14:paraId="7CE041C7" w14:textId="77777777" w:rsidR="003D0D84" w:rsidRPr="00BF5A06" w:rsidRDefault="003D0D84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CE09FC" w:rsidRPr="00BF5A06" w14:paraId="4667D1AF" w14:textId="77777777" w:rsidTr="00CE09FC">
              <w:tc>
                <w:tcPr>
                  <w:tcW w:w="1694" w:type="pct"/>
                  <w:gridSpan w:val="3"/>
                  <w:shd w:val="clear" w:color="auto" w:fill="auto"/>
                </w:tcPr>
                <w:p w14:paraId="6F4EF3DD" w14:textId="77777777" w:rsidR="003D0D84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Identificación de materiales y sustancias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9994662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41" w:type="pct"/>
                      <w:shd w:val="clear" w:color="auto" w:fill="auto"/>
                    </w:tcPr>
                    <w:p w14:paraId="42EE645D" w14:textId="77777777" w:rsidR="003D0D84" w:rsidRPr="00BF5A06" w:rsidRDefault="003D0D84" w:rsidP="00831085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3" w:type="pct"/>
                  <w:shd w:val="clear" w:color="auto" w:fill="auto"/>
                </w:tcPr>
                <w:p w14:paraId="4E8D2005" w14:textId="77777777" w:rsidR="003D0D84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Otros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810326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41" w:type="pct"/>
                      <w:shd w:val="clear" w:color="auto" w:fill="auto"/>
                    </w:tcPr>
                    <w:p w14:paraId="171250A9" w14:textId="77777777" w:rsidR="003D0D84" w:rsidRPr="00BF5A06" w:rsidRDefault="00C24FB1" w:rsidP="00831085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42" w:type="pct"/>
                  <w:shd w:val="clear" w:color="auto" w:fill="auto"/>
                </w:tcPr>
                <w:p w14:paraId="34AD2C00" w14:textId="77777777" w:rsidR="003D0D84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41" w:type="pct"/>
                  <w:shd w:val="clear" w:color="auto" w:fill="auto"/>
                </w:tcPr>
                <w:p w14:paraId="727DD636" w14:textId="77777777" w:rsidR="003D0D84" w:rsidRDefault="003D0D84" w:rsidP="00831085">
                  <w:pPr>
                    <w:spacing w:before="60" w:after="60"/>
                    <w:ind w:firstLine="0"/>
                    <w:rPr>
                      <w:rFonts w:ascii="MS Gothic" w:eastAsia="MS Gothic" w:hAnsi="MS Gothic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797" w:type="pct"/>
                  <w:shd w:val="clear" w:color="auto" w:fill="auto"/>
                </w:tcPr>
                <w:p w14:paraId="608FCA21" w14:textId="77777777" w:rsidR="003D0D84" w:rsidRDefault="003D0D84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41" w:type="pct"/>
                </w:tcPr>
                <w:p w14:paraId="074A3F37" w14:textId="77777777" w:rsidR="003D0D84" w:rsidRDefault="003D0D84" w:rsidP="00831085">
                  <w:pPr>
                    <w:spacing w:before="60" w:after="60"/>
                    <w:ind w:firstLine="0"/>
                    <w:rPr>
                      <w:rFonts w:ascii="MS Gothic" w:eastAsia="MS Gothic" w:hAnsi="MS Gothic" w:cstheme="minorHAnsi"/>
                      <w:sz w:val="22"/>
                      <w:szCs w:val="22"/>
                    </w:rPr>
                  </w:pPr>
                </w:p>
              </w:tc>
            </w:tr>
          </w:tbl>
          <w:p w14:paraId="17E402F7" w14:textId="77777777" w:rsidR="003D0D84" w:rsidRPr="00BF5A06" w:rsidRDefault="003D0D84" w:rsidP="003D0D84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2CA1" w:rsidRPr="00BF5A06" w14:paraId="713FE5EE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2973261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2D74B491" w14:textId="77777777" w:rsidR="00C82CA1" w:rsidRPr="00BF5A06" w:rsidRDefault="00C82CA1" w:rsidP="003D0D84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3D0D84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Conoce la huella ecológica (incluyendo huella de carbono) de sus productos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C82CA1" w:rsidRPr="00BF5A06" w14:paraId="75C77EBB" w14:textId="77777777" w:rsidTr="008E6391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3B64D1B3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25CD8BC8" w14:textId="77777777" w:rsidR="00C82CA1" w:rsidRDefault="003D0D84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77384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6762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910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597843A2" w14:textId="77777777" w:rsidR="00791F58" w:rsidRPr="00BF5A06" w:rsidRDefault="00791F58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C82CA1" w:rsidRPr="00BF5A06" w14:paraId="217D4D1F" w14:textId="77777777" w:rsidTr="008E6391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0155C6D2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lastRenderedPageBreak/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2B91591" w14:textId="77777777" w:rsidR="00C82CA1" w:rsidRPr="00BF5A06" w:rsidRDefault="00C82CA1" w:rsidP="006D4910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6D4910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Sus productos poseen certificaciones o sellos ecológicos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C82CA1" w:rsidRPr="00BF5A06" w14:paraId="12366053" w14:textId="77777777" w:rsidTr="008E639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5F045D5A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457E1D49" w14:textId="77777777" w:rsidR="00C82CA1" w:rsidRPr="00BF5A06" w:rsidRDefault="006D4910" w:rsidP="006D4910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8037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36247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24FB1" w:rsidRPr="00C24FB1" w14:paraId="61C2EF79" w14:textId="77777777" w:rsidTr="00C24FB1">
        <w:trPr>
          <w:trHeight w:val="357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B1A0BB8" w14:textId="77777777" w:rsidR="00C24FB1" w:rsidRPr="00BF5A06" w:rsidRDefault="00C24FB1" w:rsidP="00C24FB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5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41407B31" w14:textId="77777777" w:rsidR="00C24FB1" w:rsidRPr="00C24FB1" w:rsidRDefault="00C24FB1" w:rsidP="00C24FB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C24FB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C24FB1" w:rsidRPr="00BF5A06" w14:paraId="62ADC6F3" w14:textId="77777777" w:rsidTr="008E6391">
        <w:trPr>
          <w:trHeight w:val="357"/>
          <w:jc w:val="center"/>
        </w:trPr>
        <w:tc>
          <w:tcPr>
            <w:tcW w:w="386" w:type="pct"/>
            <w:shd w:val="clear" w:color="auto" w:fill="auto"/>
          </w:tcPr>
          <w:p w14:paraId="0E69EBA6" w14:textId="77777777" w:rsidR="00C24FB1" w:rsidRPr="00BF5A06" w:rsidRDefault="00C24FB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905771"/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1081E7FE" w14:textId="77777777" w:rsidR="00C24FB1" w:rsidRPr="00BF5A06" w:rsidRDefault="00C24FB1" w:rsidP="006D4910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3FB643A6" w14:textId="77777777" w:rsidR="008E6391" w:rsidRDefault="008E6391" w:rsidP="00EE3591">
      <w:pPr>
        <w:rPr>
          <w:rFonts w:ascii="Calibri" w:hAnsi="Calibri" w:cs="Calibri"/>
        </w:rPr>
      </w:pPr>
    </w:p>
    <w:p w14:paraId="4E4E1C4F" w14:textId="77777777" w:rsidR="00791F58" w:rsidRDefault="00791F58" w:rsidP="00EE3591">
      <w:pPr>
        <w:rPr>
          <w:rFonts w:ascii="Calibri" w:hAnsi="Calibri" w:cs="Calibri"/>
        </w:rPr>
      </w:pP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24"/>
        <w:gridCol w:w="9505"/>
      </w:tblGrid>
      <w:tr w:rsidR="008E6391" w:rsidRPr="00BF5A06" w14:paraId="24022789" w14:textId="77777777" w:rsidTr="002E2331">
        <w:trPr>
          <w:trHeight w:val="783"/>
          <w:jc w:val="center"/>
        </w:trPr>
        <w:tc>
          <w:tcPr>
            <w:tcW w:w="354" w:type="pct"/>
            <w:shd w:val="clear" w:color="auto" w:fill="D9D9D9" w:themeFill="background1" w:themeFillShade="D9"/>
            <w:vAlign w:val="center"/>
          </w:tcPr>
          <w:p w14:paraId="25A0D6D8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142CCCCE" wp14:editId="15B9A3F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-19050</wp:posOffset>
                  </wp:positionV>
                  <wp:extent cx="563245" cy="433705"/>
                  <wp:effectExtent l="0" t="0" r="8255" b="4445"/>
                  <wp:wrapNone/>
                  <wp:docPr id="6" name="Imagen 6" descr="C:\Users\laumafrax\AppData\Local\Microsoft\Windows\INetCache\IE\2HVW3OJH\hazardous_wast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umafrax\AppData\Local\Microsoft\Windows\INetCache\IE\2HVW3OJH\hazardous_waste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3F9F9"/>
                              </a:clrFrom>
                              <a:clrTo>
                                <a:srgbClr val="F3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6" r="15873"/>
                          <a:stretch/>
                        </pic:blipFill>
                        <pic:spPr bwMode="auto">
                          <a:xfrm>
                            <a:off x="0" y="0"/>
                            <a:ext cx="56324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6" w:type="pct"/>
            <w:shd w:val="clear" w:color="auto" w:fill="D9D9D9" w:themeFill="background1" w:themeFillShade="D9"/>
            <w:vAlign w:val="center"/>
          </w:tcPr>
          <w:p w14:paraId="265EF5A3" w14:textId="77777777" w:rsidR="008E6391" w:rsidRPr="003C6EE0" w:rsidRDefault="008E6391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RESIDUOS</w:t>
            </w:r>
          </w:p>
        </w:tc>
      </w:tr>
      <w:tr w:rsidR="008E6391" w:rsidRPr="00BF5A06" w14:paraId="46AD9BE0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01B38AE4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5FE3F151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¿Qué cantidad de residuos asociados al proceso productivo genera su empresa? </w:t>
            </w:r>
          </w:p>
        </w:tc>
      </w:tr>
      <w:tr w:rsidR="008E6391" w:rsidRPr="00BF5A06" w14:paraId="4528771F" w14:textId="77777777" w:rsidTr="002E2331">
        <w:trPr>
          <w:jc w:val="center"/>
        </w:trPr>
        <w:tc>
          <w:tcPr>
            <w:tcW w:w="354" w:type="pct"/>
            <w:shd w:val="clear" w:color="auto" w:fill="auto"/>
          </w:tcPr>
          <w:p w14:paraId="0D41BCFD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94"/>
              <w:gridCol w:w="1471"/>
              <w:gridCol w:w="1506"/>
              <w:gridCol w:w="1468"/>
              <w:gridCol w:w="1225"/>
              <w:gridCol w:w="1225"/>
            </w:tblGrid>
            <w:tr w:rsidR="008E6391" w:rsidRPr="00BF5A06" w14:paraId="7C8F6B12" w14:textId="77777777" w:rsidTr="002E2331">
              <w:tc>
                <w:tcPr>
                  <w:tcW w:w="1094" w:type="dxa"/>
                  <w:shd w:val="clear" w:color="auto" w:fill="auto"/>
                </w:tcPr>
                <w:p w14:paraId="2DFBFCDE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&lt;10t/año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000146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71" w:type="dxa"/>
                      <w:shd w:val="clear" w:color="auto" w:fill="auto"/>
                    </w:tcPr>
                    <w:p w14:paraId="3720AB03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06" w:type="dxa"/>
                  <w:shd w:val="clear" w:color="auto" w:fill="auto"/>
                </w:tcPr>
                <w:p w14:paraId="7B4D6E2C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 – 10</w:t>
                  </w:r>
                  <w:r w:rsidR="00A22EF3">
                    <w:rPr>
                      <w:rFonts w:asciiTheme="minorHAnsi" w:hAnsiTheme="minorHAnsi" w:cstheme="minorHAnsi"/>
                      <w:sz w:val="22"/>
                      <w:szCs w:val="22"/>
                    </w:rPr>
                    <w:t>0</w:t>
                  </w: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t/año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1501100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68" w:type="dxa"/>
                      <w:shd w:val="clear" w:color="auto" w:fill="auto"/>
                    </w:tcPr>
                    <w:p w14:paraId="64889740" w14:textId="77777777" w:rsidR="008E6391" w:rsidRPr="00BF5A06" w:rsidRDefault="008E6391" w:rsidP="002E2331">
                      <w:pPr>
                        <w:spacing w:before="60" w:after="60"/>
                        <w:ind w:firstLine="3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25" w:type="dxa"/>
                  <w:shd w:val="clear" w:color="auto" w:fill="auto"/>
                </w:tcPr>
                <w:p w14:paraId="671F6975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&gt;100 t/año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9602296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25" w:type="dxa"/>
                    </w:tcPr>
                    <w:p w14:paraId="3B1DAD55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</w:tbl>
          <w:p w14:paraId="250B7F89" w14:textId="77777777" w:rsidR="008E6391" w:rsidRPr="00BF5A06" w:rsidRDefault="008E6391" w:rsidP="002E2331">
            <w:pPr>
              <w:spacing w:before="60" w:after="6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</w:tr>
      <w:tr w:rsidR="008E6391" w:rsidRPr="00BF5A06" w14:paraId="227D4E27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3C6EBD9F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7F6D6309" w14:textId="77777777" w:rsidR="008E6391" w:rsidRPr="00BF5A06" w:rsidRDefault="008E6391" w:rsidP="0061048E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Dispone de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residuos 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que 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podrían ser reutilizados 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por su empresa u otras 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(excedentes y subproductos que podrían reaprovec</w:t>
            </w:r>
            <w:r w:rsidR="0061048E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harse sin transformación previa, ej. recortes textiles)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8E6391" w:rsidRPr="00BF5A06" w14:paraId="02FB9FAF" w14:textId="77777777" w:rsidTr="002E2331">
        <w:trPr>
          <w:trHeight w:val="505"/>
          <w:jc w:val="center"/>
        </w:trPr>
        <w:tc>
          <w:tcPr>
            <w:tcW w:w="354" w:type="pct"/>
            <w:shd w:val="clear" w:color="auto" w:fill="auto"/>
          </w:tcPr>
          <w:p w14:paraId="3C2BE7A3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p w14:paraId="7B623E44" w14:textId="77777777" w:rsidR="008E6391" w:rsidRPr="00BF5A06" w:rsidRDefault="0061048E" w:rsidP="002E2331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39043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9151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E6391" w:rsidRPr="00BF5A06" w14:paraId="1D127029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0A299C1F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795716CB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¿Qué tipo de material residual se genera? </w:t>
            </w:r>
          </w:p>
        </w:tc>
      </w:tr>
      <w:tr w:rsidR="008E6391" w:rsidRPr="00BF5A06" w14:paraId="7B4AEB93" w14:textId="77777777" w:rsidTr="00C24FB1">
        <w:trPr>
          <w:trHeight w:val="432"/>
          <w:jc w:val="center"/>
        </w:trPr>
        <w:tc>
          <w:tcPr>
            <w:tcW w:w="354" w:type="pct"/>
            <w:shd w:val="clear" w:color="auto" w:fill="auto"/>
          </w:tcPr>
          <w:p w14:paraId="67659A5A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FFFFF"/>
          </w:tcPr>
          <w:tbl>
            <w:tblPr>
              <w:tblStyle w:val="Tablaconcuadrcula"/>
              <w:tblW w:w="79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56"/>
              <w:gridCol w:w="486"/>
              <w:gridCol w:w="1268"/>
              <w:gridCol w:w="681"/>
              <w:gridCol w:w="985"/>
              <w:gridCol w:w="876"/>
              <w:gridCol w:w="1108"/>
              <w:gridCol w:w="832"/>
            </w:tblGrid>
            <w:tr w:rsidR="008E6391" w:rsidRPr="00BF5A06" w14:paraId="5C0F053C" w14:textId="77777777" w:rsidTr="0061048E">
              <w:tc>
                <w:tcPr>
                  <w:tcW w:w="1756" w:type="dxa"/>
                </w:tcPr>
                <w:p w14:paraId="3FDF5725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Papel  y cartón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2146977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86" w:type="dxa"/>
                    </w:tcPr>
                    <w:p w14:paraId="761F0838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68" w:type="dxa"/>
                </w:tcPr>
                <w:p w14:paraId="1F8B4E1F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Plásticos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165854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81" w:type="dxa"/>
                    </w:tcPr>
                    <w:p w14:paraId="3E40C5D1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5" w:type="dxa"/>
                </w:tcPr>
                <w:p w14:paraId="55F1B280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Metales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39690553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76" w:type="dxa"/>
                    </w:tcPr>
                    <w:p w14:paraId="3459AE98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08" w:type="dxa"/>
                </w:tcPr>
                <w:p w14:paraId="6F8BCBBE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Químicos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2211768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32" w:type="dxa"/>
                    </w:tcPr>
                    <w:p w14:paraId="61141FA6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8E6391" w:rsidRPr="00BF5A06" w14:paraId="21CF2B17" w14:textId="77777777" w:rsidTr="002E2331">
              <w:tc>
                <w:tcPr>
                  <w:tcW w:w="1756" w:type="dxa"/>
                </w:tcPr>
                <w:p w14:paraId="4748B825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Agroalimentarios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6914996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88" w:type="dxa"/>
                    </w:tcPr>
                    <w:p w14:paraId="4BCD4C1E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268" w:type="dxa"/>
                </w:tcPr>
                <w:p w14:paraId="1DEDEB39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Lodos depuradora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466762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92" w:type="dxa"/>
                    </w:tcPr>
                    <w:p w14:paraId="4B65B8C2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7" w:type="dxa"/>
                </w:tcPr>
                <w:p w14:paraId="186DB628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Textiles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3361185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6" w:type="dxa"/>
                    </w:tcPr>
                    <w:p w14:paraId="43F1E18A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055" w:type="dxa"/>
                </w:tcPr>
                <w:p w14:paraId="31665023" w14:textId="77777777" w:rsidR="008E6391" w:rsidRPr="00BF5A06" w:rsidRDefault="0061048E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Minerales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58653222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0" w:type="dxa"/>
                    </w:tcPr>
                    <w:p w14:paraId="3D1D22DC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="MS Gothic" w:eastAsia="MS Gothic" w:hAnsi="MS Gothic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="0061048E" w:rsidRPr="00BF5A06" w14:paraId="69D026F6" w14:textId="77777777" w:rsidTr="007115A2">
              <w:tc>
                <w:tcPr>
                  <w:tcW w:w="7992" w:type="dxa"/>
                  <w:gridSpan w:val="8"/>
                </w:tcPr>
                <w:p w14:paraId="23B4CAAD" w14:textId="77777777" w:rsidR="0061048E" w:rsidRDefault="0061048E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Otros </w:t>
                  </w: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18661722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1506006648"/>
                      <w:showingPlcHdr/>
                      <w:text/>
                    </w:sdtPr>
                    <w:sdtEndPr/>
                    <w:sdtContent>
                      <w:r w:rsidRPr="00112632">
                        <w:rPr>
                          <w:rStyle w:val="Textodelmarcadordeposicin"/>
                        </w:rPr>
                        <w:t>Haga clic aquí para escribir texto.</w:t>
                      </w:r>
                    </w:sdtContent>
                  </w:sdt>
                </w:p>
              </w:tc>
            </w:tr>
          </w:tbl>
          <w:p w14:paraId="71739C95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8E6391" w:rsidRPr="00BF5A06" w14:paraId="63F290BE" w14:textId="77777777" w:rsidTr="00C24FB1">
        <w:trPr>
          <w:jc w:val="center"/>
        </w:trPr>
        <w:tc>
          <w:tcPr>
            <w:tcW w:w="354" w:type="pct"/>
            <w:shd w:val="clear" w:color="auto" w:fill="auto"/>
          </w:tcPr>
          <w:p w14:paraId="043C5287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2F2F2" w:themeFill="background1" w:themeFillShade="F2"/>
          </w:tcPr>
          <w:p w14:paraId="1936BCB8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¿Podría especificar la tipología de estos materiales? (ej. virutas,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recortes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, pinturas y disolventes…) </w:t>
            </w:r>
          </w:p>
        </w:tc>
      </w:tr>
      <w:tr w:rsidR="008E6391" w:rsidRPr="00BF5A06" w14:paraId="788D92F1" w14:textId="77777777" w:rsidTr="002E2331">
        <w:trPr>
          <w:trHeight w:hRule="exact" w:val="372"/>
          <w:jc w:val="center"/>
        </w:trPr>
        <w:tc>
          <w:tcPr>
            <w:tcW w:w="354" w:type="pct"/>
            <w:shd w:val="clear" w:color="auto" w:fill="auto"/>
          </w:tcPr>
          <w:p w14:paraId="6BA7C82D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1F497D"/>
              <w:sz w:val="22"/>
              <w:szCs w:val="22"/>
            </w:rPr>
            <w:id w:val="782006384"/>
            <w:showingPlcHdr/>
            <w:text/>
          </w:sdtPr>
          <w:sdtEndPr/>
          <w:sdtContent>
            <w:tc>
              <w:tcPr>
                <w:tcW w:w="4646" w:type="pct"/>
                <w:shd w:val="clear" w:color="auto" w:fill="auto"/>
              </w:tcPr>
              <w:p w14:paraId="1EB7498E" w14:textId="77777777" w:rsidR="008E6391" w:rsidRPr="00BF5A06" w:rsidRDefault="008E6391" w:rsidP="002E2331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b/>
                    <w:color w:val="1F497D"/>
                    <w:sz w:val="22"/>
                    <w:szCs w:val="22"/>
                  </w:rPr>
                </w:pPr>
                <w:r w:rsidRPr="00BF5A06">
                  <w:rPr>
                    <w:rStyle w:val="Textodelmarcadordeposicin"/>
                    <w:sz w:val="22"/>
                    <w:szCs w:val="22"/>
                  </w:rPr>
                  <w:t>Haga clic aquí para escribir texto.</w:t>
                </w:r>
              </w:p>
            </w:tc>
          </w:sdtContent>
        </w:sdt>
      </w:tr>
      <w:tr w:rsidR="008E6391" w:rsidRPr="00037095" w14:paraId="4951EEC0" w14:textId="77777777" w:rsidTr="00C24FB1">
        <w:trPr>
          <w:jc w:val="center"/>
        </w:trPr>
        <w:tc>
          <w:tcPr>
            <w:tcW w:w="354" w:type="pct"/>
            <w:shd w:val="clear" w:color="auto" w:fill="auto"/>
          </w:tcPr>
          <w:p w14:paraId="6A4B16E4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2F2F2" w:themeFill="background1" w:themeFillShade="F2"/>
          </w:tcPr>
          <w:p w14:paraId="5DBA2608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¿Genera residuos peligrosos?</w:t>
            </w:r>
          </w:p>
        </w:tc>
      </w:tr>
      <w:tr w:rsidR="008E6391" w:rsidRPr="00BF5A06" w14:paraId="67B05F78" w14:textId="77777777" w:rsidTr="002E2331">
        <w:trPr>
          <w:jc w:val="center"/>
        </w:trPr>
        <w:tc>
          <w:tcPr>
            <w:tcW w:w="354" w:type="pct"/>
            <w:shd w:val="clear" w:color="auto" w:fill="auto"/>
          </w:tcPr>
          <w:p w14:paraId="67412087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p w14:paraId="4889C0A5" w14:textId="77777777" w:rsidR="008E6391" w:rsidRPr="00BF5A06" w:rsidRDefault="008E6391" w:rsidP="002E2331">
            <w:pPr>
              <w:spacing w:before="60" w:after="60"/>
              <w:ind w:left="107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8493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/   NO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503634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E6391" w:rsidRPr="00BF5A06" w14:paraId="0E6BFE37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744B5D26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0A4183DA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¿Con qué frecuencia se generan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los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residuos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8E6391" w:rsidRPr="00BF5A06" w14:paraId="50B41284" w14:textId="77777777" w:rsidTr="002E2331">
        <w:trPr>
          <w:trHeight w:val="744"/>
          <w:jc w:val="center"/>
        </w:trPr>
        <w:tc>
          <w:tcPr>
            <w:tcW w:w="354" w:type="pct"/>
            <w:shd w:val="clear" w:color="auto" w:fill="auto"/>
          </w:tcPr>
          <w:p w14:paraId="60044A69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79"/>
              <w:gridCol w:w="426"/>
              <w:gridCol w:w="1960"/>
              <w:gridCol w:w="436"/>
              <w:gridCol w:w="1803"/>
              <w:gridCol w:w="567"/>
            </w:tblGrid>
            <w:tr w:rsidR="008E6391" w:rsidRPr="00BF5A06" w14:paraId="6FE59F6D" w14:textId="77777777" w:rsidTr="002E2331">
              <w:tc>
                <w:tcPr>
                  <w:tcW w:w="2879" w:type="dxa"/>
                  <w:shd w:val="clear" w:color="auto" w:fill="auto"/>
                </w:tcPr>
                <w:p w14:paraId="1FA79475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Flujo continuo </w:t>
                  </w:r>
                </w:p>
                <w:p w14:paraId="7AF71F12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(diario, semanal, mensual)</w:t>
                  </w:r>
                </w:p>
              </w:tc>
              <w:tc>
                <w:tcPr>
                  <w:tcW w:w="406" w:type="dxa"/>
                  <w:shd w:val="clear" w:color="auto" w:fill="auto"/>
                </w:tcPr>
                <w:p w14:paraId="756FFC2F" w14:textId="77777777" w:rsidR="008E6391" w:rsidRPr="00BF5A06" w:rsidRDefault="00A75221" w:rsidP="002E2331">
                  <w:pPr>
                    <w:spacing w:before="60" w:after="60"/>
                    <w:ind w:hanging="1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3158004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8E6391" w:rsidRPr="00BF5A06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60" w:type="dxa"/>
                  <w:shd w:val="clear" w:color="auto" w:fill="auto"/>
                </w:tcPr>
                <w:p w14:paraId="642A80A5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Flujo discontinuo 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11964996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shd w:val="clear" w:color="auto" w:fill="auto"/>
                    </w:tcPr>
                    <w:p w14:paraId="4D963798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803" w:type="dxa"/>
                  <w:shd w:val="clear" w:color="auto" w:fill="auto"/>
                </w:tcPr>
                <w:p w14:paraId="16DFB383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Ocasionalmente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0913191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7" w:type="dxa"/>
                    </w:tcPr>
                    <w:p w14:paraId="1EF674A5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</w:tbl>
          <w:p w14:paraId="57220F5C" w14:textId="77777777" w:rsidR="008E6391" w:rsidRPr="00BF5A06" w:rsidRDefault="008E6391" w:rsidP="002E2331">
            <w:pPr>
              <w:spacing w:before="60" w:after="6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8E6391" w:rsidRPr="00BF5A06" w14:paraId="736758C5" w14:textId="77777777" w:rsidTr="002E2331">
        <w:trPr>
          <w:trHeight w:val="416"/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2737207B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5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08E5CFF3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¿Qué cantidad de residuos es gestionada por gestores autorizados?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8E6391" w:rsidRPr="00BF5A06" w14:paraId="70853EC5" w14:textId="77777777" w:rsidTr="002E2331">
        <w:trPr>
          <w:trHeight w:val="422"/>
          <w:jc w:val="center"/>
        </w:trPr>
        <w:tc>
          <w:tcPr>
            <w:tcW w:w="354" w:type="pct"/>
            <w:shd w:val="clear" w:color="auto" w:fill="auto"/>
          </w:tcPr>
          <w:p w14:paraId="5EC55FF2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tbl>
            <w:tblPr>
              <w:tblW w:w="9044" w:type="dxa"/>
              <w:tblLook w:val="04A0" w:firstRow="1" w:lastRow="0" w:firstColumn="1" w:lastColumn="0" w:noHBand="0" w:noVBand="1"/>
            </w:tblPr>
            <w:tblGrid>
              <w:gridCol w:w="1097"/>
              <w:gridCol w:w="943"/>
              <w:gridCol w:w="927"/>
              <w:gridCol w:w="943"/>
              <w:gridCol w:w="991"/>
              <w:gridCol w:w="704"/>
              <w:gridCol w:w="1087"/>
              <w:gridCol w:w="941"/>
              <w:gridCol w:w="706"/>
              <w:gridCol w:w="705"/>
            </w:tblGrid>
            <w:tr w:rsidR="008E6391" w:rsidRPr="00BF5A06" w14:paraId="3A34BC8F" w14:textId="77777777" w:rsidTr="002E2331">
              <w:tc>
                <w:tcPr>
                  <w:tcW w:w="606" w:type="pct"/>
                  <w:shd w:val="clear" w:color="auto" w:fill="auto"/>
                </w:tcPr>
                <w:p w14:paraId="54FEB3C9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&lt;10%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5094076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pct"/>
                      <w:shd w:val="clear" w:color="auto" w:fill="auto"/>
                    </w:tcPr>
                    <w:p w14:paraId="4A43FCF0" w14:textId="77777777" w:rsidR="008E6391" w:rsidRPr="00BF5A06" w:rsidRDefault="008E6391" w:rsidP="002E2331">
                      <w:pPr>
                        <w:spacing w:before="60" w:after="60"/>
                        <w:ind w:firstLine="3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512" w:type="pct"/>
                  <w:shd w:val="clear" w:color="auto" w:fill="auto"/>
                </w:tcPr>
                <w:p w14:paraId="2D4B51A4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10-25%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18365335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pct"/>
                      <w:shd w:val="clear" w:color="auto" w:fill="auto"/>
                    </w:tcPr>
                    <w:p w14:paraId="3D87BADF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548" w:type="pct"/>
                  <w:shd w:val="clear" w:color="auto" w:fill="auto"/>
                </w:tcPr>
                <w:p w14:paraId="1B18E2FE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25-50%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890137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89" w:type="pct"/>
                      <w:shd w:val="clear" w:color="auto" w:fill="auto"/>
                    </w:tcPr>
                    <w:p w14:paraId="24C8E5EB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601" w:type="pct"/>
                  <w:shd w:val="clear" w:color="auto" w:fill="auto"/>
                </w:tcPr>
                <w:p w14:paraId="4A293253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50-75%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10960621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0" w:type="pct"/>
                      <w:shd w:val="clear" w:color="auto" w:fill="auto"/>
                    </w:tcPr>
                    <w:p w14:paraId="297C7EB5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0" w:type="pct"/>
                  <w:shd w:val="clear" w:color="auto" w:fill="auto"/>
                </w:tcPr>
                <w:p w14:paraId="2815B674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&gt;75%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7601138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90" w:type="pct"/>
                    </w:tcPr>
                    <w:p w14:paraId="64054BAB" w14:textId="77777777" w:rsidR="008E6391" w:rsidRPr="00BF5A06" w:rsidRDefault="008E6391" w:rsidP="002E2331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</w:tbl>
          <w:p w14:paraId="143280D6" w14:textId="77777777" w:rsidR="008E6391" w:rsidRPr="00BF5A06" w:rsidRDefault="008E6391" w:rsidP="002E2331">
            <w:pPr>
              <w:spacing w:before="60" w:after="60"/>
              <w:ind w:left="107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6391" w:rsidRPr="00BF5A06" w14:paraId="38606442" w14:textId="77777777" w:rsidTr="00C24FB1">
        <w:trPr>
          <w:trHeight w:val="413"/>
          <w:jc w:val="center"/>
        </w:trPr>
        <w:tc>
          <w:tcPr>
            <w:tcW w:w="354" w:type="pct"/>
            <w:shd w:val="clear" w:color="auto" w:fill="auto"/>
          </w:tcPr>
          <w:p w14:paraId="42C61223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2F2F2" w:themeFill="background1" w:themeFillShade="F2"/>
          </w:tcPr>
          <w:p w14:paraId="43B2AB3F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¿Con qué frecuencia se recogen los residuos? </w:t>
            </w:r>
          </w:p>
        </w:tc>
      </w:tr>
      <w:tr w:rsidR="008E6391" w:rsidRPr="00BF5A06" w14:paraId="110EAB2A" w14:textId="77777777" w:rsidTr="002E2331">
        <w:trPr>
          <w:trHeight w:val="419"/>
          <w:jc w:val="center"/>
        </w:trPr>
        <w:tc>
          <w:tcPr>
            <w:tcW w:w="354" w:type="pct"/>
            <w:shd w:val="clear" w:color="auto" w:fill="auto"/>
          </w:tcPr>
          <w:p w14:paraId="64F2FFAE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tbl>
            <w:tblPr>
              <w:tblW w:w="4804" w:type="pct"/>
              <w:tblLook w:val="04A0" w:firstRow="1" w:lastRow="0" w:firstColumn="1" w:lastColumn="0" w:noHBand="0" w:noVBand="1"/>
            </w:tblPr>
            <w:tblGrid>
              <w:gridCol w:w="4383"/>
              <w:gridCol w:w="802"/>
              <w:gridCol w:w="1669"/>
              <w:gridCol w:w="2071"/>
            </w:tblGrid>
            <w:tr w:rsidR="008E6391" w:rsidRPr="00BF5A06" w14:paraId="0FDBB023" w14:textId="77777777" w:rsidTr="002E2331">
              <w:tc>
                <w:tcPr>
                  <w:tcW w:w="2456" w:type="pct"/>
                  <w:shd w:val="clear" w:color="auto" w:fill="auto"/>
                </w:tcPr>
                <w:p w14:paraId="5947AFE5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Regularmente (recogida diaria, semanal, mensual)</w:t>
                  </w:r>
                </w:p>
              </w:tc>
              <w:tc>
                <w:tcPr>
                  <w:tcW w:w="450" w:type="pct"/>
                  <w:shd w:val="clear" w:color="auto" w:fill="auto"/>
                </w:tcPr>
                <w:p w14:paraId="2E33BD6F" w14:textId="77777777" w:rsidR="008E6391" w:rsidRPr="00BF5A06" w:rsidRDefault="00A75221" w:rsidP="002E2331">
                  <w:pPr>
                    <w:spacing w:before="60" w:after="60"/>
                    <w:ind w:firstLine="33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6141319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33" w:type="pct"/>
                  <w:shd w:val="clear" w:color="auto" w:fill="auto"/>
                </w:tcPr>
                <w:p w14:paraId="11F70B9E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Ocasionalmente </w:t>
                  </w:r>
                </w:p>
              </w:tc>
              <w:tc>
                <w:tcPr>
                  <w:tcW w:w="1161" w:type="pct"/>
                </w:tcPr>
                <w:p w14:paraId="4D855A07" w14:textId="77777777" w:rsidR="008E6391" w:rsidRPr="00BF5A06" w:rsidRDefault="00A7522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5479138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A00F046" w14:textId="77777777" w:rsidR="008E6391" w:rsidRPr="00BF5A06" w:rsidRDefault="008E6391" w:rsidP="002E2331">
            <w:pPr>
              <w:spacing w:before="60" w:after="60"/>
              <w:ind w:left="49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6391" w:rsidRPr="00BF5A06" w14:paraId="4759AD01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7AC915F0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6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0F5B946C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Gestión actual de los residuos:</w:t>
            </w:r>
          </w:p>
        </w:tc>
      </w:tr>
      <w:tr w:rsidR="008E6391" w:rsidRPr="00BF5A06" w14:paraId="4683F5D7" w14:textId="77777777" w:rsidTr="002E2331">
        <w:trPr>
          <w:jc w:val="center"/>
        </w:trPr>
        <w:tc>
          <w:tcPr>
            <w:tcW w:w="354" w:type="pct"/>
            <w:shd w:val="clear" w:color="auto" w:fill="auto"/>
          </w:tcPr>
          <w:p w14:paraId="564EDAED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754"/>
              <w:gridCol w:w="560"/>
              <w:gridCol w:w="1069"/>
              <w:gridCol w:w="707"/>
              <w:gridCol w:w="1685"/>
              <w:gridCol w:w="546"/>
              <w:gridCol w:w="1247"/>
              <w:gridCol w:w="436"/>
              <w:gridCol w:w="849"/>
              <w:gridCol w:w="436"/>
            </w:tblGrid>
            <w:tr w:rsidR="008E6391" w:rsidRPr="00BF5A06" w14:paraId="0B08CE47" w14:textId="77777777" w:rsidTr="002E2331">
              <w:tc>
                <w:tcPr>
                  <w:tcW w:w="1771" w:type="dxa"/>
                  <w:shd w:val="clear" w:color="auto" w:fill="auto"/>
                </w:tcPr>
                <w:p w14:paraId="2A318E97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Preparación para reutilización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A37FE30" w14:textId="77777777" w:rsidR="008E6391" w:rsidRPr="00BF5A06" w:rsidRDefault="00A7522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204505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92" w:type="dxa"/>
                  <w:shd w:val="clear" w:color="auto" w:fill="auto"/>
                </w:tcPr>
                <w:p w14:paraId="611F4E47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Reciclado</w:t>
                  </w:r>
                </w:p>
              </w:tc>
              <w:tc>
                <w:tcPr>
                  <w:tcW w:w="717" w:type="dxa"/>
                  <w:shd w:val="clear" w:color="auto" w:fill="auto"/>
                </w:tcPr>
                <w:p w14:paraId="090AE7A4" w14:textId="77777777" w:rsidR="008E6391" w:rsidRPr="00BF5A06" w:rsidRDefault="00A75221" w:rsidP="002E2331">
                  <w:pPr>
                    <w:spacing w:before="60" w:after="60"/>
                    <w:ind w:firstLine="33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20775431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701" w:type="dxa"/>
                  <w:shd w:val="clear" w:color="auto" w:fill="auto"/>
                </w:tcPr>
                <w:p w14:paraId="02653CFF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Otra valorización</w:t>
                  </w:r>
                </w:p>
              </w:tc>
              <w:tc>
                <w:tcPr>
                  <w:tcW w:w="550" w:type="dxa"/>
                  <w:shd w:val="clear" w:color="auto" w:fill="auto"/>
                </w:tcPr>
                <w:p w14:paraId="00E1C1E1" w14:textId="77777777" w:rsidR="008E6391" w:rsidRPr="00BF5A06" w:rsidRDefault="00A7522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9805768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54" w:type="dxa"/>
                  <w:shd w:val="clear" w:color="auto" w:fill="auto"/>
                </w:tcPr>
                <w:p w14:paraId="6FD793E7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Eliminación</w:t>
                  </w:r>
                </w:p>
              </w:tc>
              <w:tc>
                <w:tcPr>
                  <w:tcW w:w="422" w:type="dxa"/>
                  <w:shd w:val="clear" w:color="auto" w:fill="auto"/>
                </w:tcPr>
                <w:p w14:paraId="3C51FA7A" w14:textId="77777777" w:rsidR="008E6391" w:rsidRPr="00BF5A06" w:rsidRDefault="00A7522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20306256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1" w:type="dxa"/>
                  <w:shd w:val="clear" w:color="auto" w:fill="auto"/>
                </w:tcPr>
                <w:p w14:paraId="3002E0D4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NS/NC</w:t>
                  </w:r>
                </w:p>
              </w:tc>
              <w:tc>
                <w:tcPr>
                  <w:tcW w:w="425" w:type="dxa"/>
                </w:tcPr>
                <w:p w14:paraId="7977FBEE" w14:textId="77777777" w:rsidR="008E6391" w:rsidRPr="00BF5A06" w:rsidRDefault="00A7522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21027912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24FB1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6BDE3429" w14:textId="77777777" w:rsidR="008E6391" w:rsidRPr="00BF5A06" w:rsidRDefault="008E6391" w:rsidP="002E2331">
            <w:pPr>
              <w:spacing w:before="60" w:after="6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791F58" w:rsidRPr="00BF5A06" w14:paraId="166840C3" w14:textId="77777777" w:rsidTr="002E2331">
        <w:trPr>
          <w:jc w:val="center"/>
        </w:trPr>
        <w:tc>
          <w:tcPr>
            <w:tcW w:w="354" w:type="pct"/>
            <w:shd w:val="clear" w:color="auto" w:fill="auto"/>
          </w:tcPr>
          <w:p w14:paraId="4F7B1724" w14:textId="77777777" w:rsidR="00791F58" w:rsidRPr="00BF5A06" w:rsidRDefault="00791F58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auto"/>
          </w:tcPr>
          <w:p w14:paraId="40339858" w14:textId="77777777" w:rsidR="00791F58" w:rsidRPr="00BF5A06" w:rsidRDefault="00791F58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6391" w:rsidRPr="00BF5A06" w14:paraId="7D10D9CD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388935AF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lastRenderedPageBreak/>
              <w:t>7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02DD40F0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¿Su empresa dispone de un área para el almacenamiento temporal de residuos? </w:t>
            </w:r>
          </w:p>
        </w:tc>
      </w:tr>
      <w:tr w:rsidR="008E6391" w:rsidRPr="00BF5A06" w14:paraId="7E549B97" w14:textId="77777777" w:rsidTr="00C24FB1">
        <w:trPr>
          <w:jc w:val="center"/>
        </w:trPr>
        <w:tc>
          <w:tcPr>
            <w:tcW w:w="354" w:type="pct"/>
            <w:shd w:val="clear" w:color="auto" w:fill="auto"/>
          </w:tcPr>
          <w:p w14:paraId="0A808A89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FFFFF"/>
          </w:tcPr>
          <w:p w14:paraId="004F53F5" w14:textId="77777777" w:rsidR="008E6391" w:rsidRPr="00BF5A06" w:rsidRDefault="008E639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8095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2428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FB1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E6391" w:rsidRPr="00BF5A06" w14:paraId="4B463D6A" w14:textId="77777777" w:rsidTr="00C24FB1">
        <w:trPr>
          <w:jc w:val="center"/>
        </w:trPr>
        <w:tc>
          <w:tcPr>
            <w:tcW w:w="354" w:type="pct"/>
            <w:shd w:val="clear" w:color="auto" w:fill="auto"/>
          </w:tcPr>
          <w:p w14:paraId="0EE1FBE7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2F2F2" w:themeFill="background1" w:themeFillShade="F2"/>
          </w:tcPr>
          <w:p w14:paraId="0E897B27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Capacidad: </w:t>
            </w:r>
          </w:p>
        </w:tc>
      </w:tr>
      <w:tr w:rsidR="008E6391" w:rsidRPr="00BF5A06" w14:paraId="557FD4BD" w14:textId="77777777" w:rsidTr="002E2331">
        <w:trPr>
          <w:jc w:val="center"/>
        </w:trPr>
        <w:tc>
          <w:tcPr>
            <w:tcW w:w="354" w:type="pct"/>
            <w:shd w:val="clear" w:color="auto" w:fill="FFFFFF"/>
          </w:tcPr>
          <w:p w14:paraId="60AEF8D4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FFFFF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05"/>
              <w:gridCol w:w="912"/>
              <w:gridCol w:w="1841"/>
              <w:gridCol w:w="912"/>
              <w:gridCol w:w="1815"/>
              <w:gridCol w:w="1704"/>
            </w:tblGrid>
            <w:tr w:rsidR="008E6391" w:rsidRPr="00BF5A06" w14:paraId="6A7B14B6" w14:textId="77777777" w:rsidTr="002E2331">
              <w:tc>
                <w:tcPr>
                  <w:tcW w:w="2113" w:type="dxa"/>
                  <w:shd w:val="clear" w:color="auto" w:fill="auto"/>
                </w:tcPr>
                <w:p w14:paraId="338CB761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Excedentes de 1 semana</w:t>
                  </w:r>
                </w:p>
              </w:tc>
              <w:tc>
                <w:tcPr>
                  <w:tcW w:w="916" w:type="dxa"/>
                  <w:shd w:val="clear" w:color="auto" w:fill="auto"/>
                </w:tcPr>
                <w:p w14:paraId="3863E053" w14:textId="77777777" w:rsidR="008E6391" w:rsidRPr="00BF5A06" w:rsidRDefault="00A75221" w:rsidP="002E2331">
                  <w:pPr>
                    <w:spacing w:before="60" w:after="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17362731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24FB1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47" w:type="dxa"/>
                  <w:shd w:val="clear" w:color="auto" w:fill="auto"/>
                </w:tcPr>
                <w:p w14:paraId="6AA1B30E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Excedentes de 1 mes</w:t>
                  </w:r>
                </w:p>
              </w:tc>
              <w:tc>
                <w:tcPr>
                  <w:tcW w:w="916" w:type="dxa"/>
                  <w:shd w:val="clear" w:color="auto" w:fill="auto"/>
                </w:tcPr>
                <w:p w14:paraId="585F174C" w14:textId="77777777" w:rsidR="008E6391" w:rsidRPr="00BF5A06" w:rsidRDefault="00A75221" w:rsidP="002E2331">
                  <w:pPr>
                    <w:spacing w:before="60" w:after="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18196430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20" w:type="dxa"/>
                  <w:shd w:val="clear" w:color="auto" w:fill="auto"/>
                </w:tcPr>
                <w:p w14:paraId="530D9813" w14:textId="77777777" w:rsidR="008E6391" w:rsidRPr="00BF5A06" w:rsidRDefault="008E639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Excedentes de 1 año</w:t>
                  </w:r>
                </w:p>
              </w:tc>
              <w:tc>
                <w:tcPr>
                  <w:tcW w:w="1716" w:type="dxa"/>
                </w:tcPr>
                <w:p w14:paraId="4B8FE618" w14:textId="77777777" w:rsidR="008E6391" w:rsidRPr="00BF5A06" w:rsidRDefault="00A75221" w:rsidP="002E2331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2021840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E6391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ED67CD6" w14:textId="77777777" w:rsidR="008E6391" w:rsidRPr="00BF5A06" w:rsidRDefault="008E6391" w:rsidP="002E2331">
            <w:pPr>
              <w:spacing w:before="60" w:after="6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</w:tr>
      <w:tr w:rsidR="008E6391" w:rsidRPr="00BF5A06" w14:paraId="094ACB3A" w14:textId="77777777" w:rsidTr="002E233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24113CF0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8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445B9AB4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¿Su empresa tiene implementado algún sistema/protocolo de gestión de residuos?</w:t>
            </w:r>
          </w:p>
        </w:tc>
      </w:tr>
      <w:tr w:rsidR="008E6391" w:rsidRPr="00BF5A06" w14:paraId="4A333DF9" w14:textId="77777777" w:rsidTr="00C24FB1">
        <w:trPr>
          <w:jc w:val="center"/>
        </w:trPr>
        <w:tc>
          <w:tcPr>
            <w:tcW w:w="354" w:type="pct"/>
            <w:shd w:val="clear" w:color="auto" w:fill="auto"/>
          </w:tcPr>
          <w:p w14:paraId="15632FC3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FFFFF"/>
          </w:tcPr>
          <w:p w14:paraId="192C0E74" w14:textId="77777777" w:rsidR="008E6391" w:rsidRPr="00BF5A06" w:rsidRDefault="008E639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6411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3040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E6391" w:rsidRPr="00BF5A06" w14:paraId="4683475D" w14:textId="77777777" w:rsidTr="00C24FB1">
        <w:trPr>
          <w:jc w:val="center"/>
        </w:trPr>
        <w:tc>
          <w:tcPr>
            <w:tcW w:w="354" w:type="pct"/>
            <w:shd w:val="clear" w:color="auto" w:fill="auto"/>
          </w:tcPr>
          <w:p w14:paraId="2ADD5E63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2F2F2" w:themeFill="background1" w:themeFillShade="F2"/>
          </w:tcPr>
          <w:p w14:paraId="097AC925" w14:textId="77777777" w:rsidR="008E6391" w:rsidRPr="00BF5A06" w:rsidRDefault="008E6391" w:rsidP="002E2331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¿Considera que podría optimizarse la gestión de los residuos en su empresa?</w:t>
            </w:r>
          </w:p>
        </w:tc>
      </w:tr>
      <w:tr w:rsidR="008E6391" w:rsidRPr="00BF5A06" w14:paraId="5A349084" w14:textId="77777777" w:rsidTr="002E2331">
        <w:trPr>
          <w:jc w:val="center"/>
        </w:trPr>
        <w:tc>
          <w:tcPr>
            <w:tcW w:w="354" w:type="pct"/>
            <w:shd w:val="clear" w:color="auto" w:fill="FFFFFF"/>
          </w:tcPr>
          <w:p w14:paraId="35559A18" w14:textId="77777777" w:rsidR="008E6391" w:rsidRPr="00BF5A06" w:rsidRDefault="008E639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46" w:type="pct"/>
            <w:shd w:val="clear" w:color="auto" w:fill="FFFFFF"/>
          </w:tcPr>
          <w:p w14:paraId="3005665B" w14:textId="77777777" w:rsidR="008E6391" w:rsidRPr="00BF5A06" w:rsidRDefault="008E6391" w:rsidP="002E2331">
            <w:pPr>
              <w:spacing w:before="60" w:after="60"/>
              <w:ind w:left="76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79918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050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24FB1" w:rsidRPr="00C24FB1" w14:paraId="60A5214C" w14:textId="77777777" w:rsidTr="00C24FB1">
        <w:trPr>
          <w:jc w:val="center"/>
        </w:trPr>
        <w:tc>
          <w:tcPr>
            <w:tcW w:w="354" w:type="pct"/>
            <w:shd w:val="clear" w:color="auto" w:fill="F2F2F2" w:themeFill="background1" w:themeFillShade="F2"/>
          </w:tcPr>
          <w:p w14:paraId="2D990187" w14:textId="77777777" w:rsidR="00C24FB1" w:rsidRPr="00BF5A06" w:rsidRDefault="00C24FB1" w:rsidP="00C24FB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9</w:t>
            </w:r>
          </w:p>
        </w:tc>
        <w:tc>
          <w:tcPr>
            <w:tcW w:w="4646" w:type="pct"/>
            <w:shd w:val="clear" w:color="auto" w:fill="F2F2F2" w:themeFill="background1" w:themeFillShade="F2"/>
          </w:tcPr>
          <w:p w14:paraId="61DC6F42" w14:textId="77777777" w:rsidR="00C24FB1" w:rsidRPr="00C24FB1" w:rsidRDefault="00C24FB1" w:rsidP="00C24FB1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C24FB1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C24FB1" w:rsidRPr="00BF5A06" w14:paraId="2C61C44B" w14:textId="77777777" w:rsidTr="002E2331">
        <w:trPr>
          <w:jc w:val="center"/>
        </w:trPr>
        <w:tc>
          <w:tcPr>
            <w:tcW w:w="354" w:type="pct"/>
            <w:shd w:val="clear" w:color="auto" w:fill="FFFFFF"/>
          </w:tcPr>
          <w:p w14:paraId="39FB5726" w14:textId="77777777" w:rsidR="00C24FB1" w:rsidRPr="00BF5A06" w:rsidRDefault="00C24FB1" w:rsidP="002E2331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489547578"/>
            <w:showingPlcHdr/>
            <w:text/>
          </w:sdtPr>
          <w:sdtEndPr/>
          <w:sdtContent>
            <w:tc>
              <w:tcPr>
                <w:tcW w:w="4646" w:type="pct"/>
                <w:shd w:val="clear" w:color="auto" w:fill="FFFFFF"/>
              </w:tcPr>
              <w:p w14:paraId="7A4B0DEA" w14:textId="77777777" w:rsidR="00C24FB1" w:rsidRPr="00BF5A06" w:rsidRDefault="00C24FB1" w:rsidP="002E2331">
                <w:pPr>
                  <w:spacing w:before="60" w:after="60"/>
                  <w:ind w:left="76"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3DB43582" w14:textId="77777777" w:rsidR="008E6391" w:rsidRDefault="008E6391" w:rsidP="00EE3591">
      <w:pPr>
        <w:rPr>
          <w:rFonts w:ascii="Calibri" w:hAnsi="Calibri" w:cs="Calibri"/>
        </w:rPr>
      </w:pPr>
    </w:p>
    <w:p w14:paraId="457581E9" w14:textId="77777777" w:rsidR="00791F58" w:rsidRDefault="00791F58" w:rsidP="00EE3591">
      <w:pPr>
        <w:rPr>
          <w:rFonts w:ascii="Calibri" w:hAnsi="Calibri" w:cs="Calibri"/>
        </w:rPr>
      </w:pPr>
    </w:p>
    <w:p w14:paraId="48059EA3" w14:textId="77777777" w:rsidR="00791F58" w:rsidRDefault="00791F58" w:rsidP="00EE3591">
      <w:pPr>
        <w:rPr>
          <w:rFonts w:ascii="Calibri" w:hAnsi="Calibri" w:cs="Calibri"/>
        </w:rPr>
      </w:pP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652"/>
        <w:gridCol w:w="9577"/>
      </w:tblGrid>
      <w:tr w:rsidR="00436DBE" w:rsidRPr="00BF5A06" w14:paraId="10525B52" w14:textId="77777777" w:rsidTr="00E7518B">
        <w:trPr>
          <w:trHeight w:val="783"/>
          <w:jc w:val="center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1AA3A8A3" w14:textId="77777777" w:rsidR="00436DBE" w:rsidRPr="00BF5A06" w:rsidRDefault="00B54613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0DD45696" wp14:editId="260A64C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-17780</wp:posOffset>
                  </wp:positionV>
                  <wp:extent cx="467360" cy="428625"/>
                  <wp:effectExtent l="0" t="0" r="8890" b="9525"/>
                  <wp:wrapNone/>
                  <wp:docPr id="22" name="Imagen 22" descr="C:\Users\laumafrax\AppData\Local\Microsoft\Windows\INetCache\IE\2HVW3OJH\LogoEmasGestion-300x27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umafrax\AppData\Local\Microsoft\Windows\INetCache\IE\2HVW3OJH\LogoEmasGestion-300x27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DBE">
              <w:rPr>
                <w:rFonts w:ascii="Calibri" w:hAnsi="Calibri" w:cs="Calibri"/>
              </w:rPr>
              <w:br w:type="page"/>
            </w:r>
          </w:p>
        </w:tc>
        <w:tc>
          <w:tcPr>
            <w:tcW w:w="4681" w:type="pct"/>
            <w:shd w:val="clear" w:color="auto" w:fill="D9D9D9" w:themeFill="background1" w:themeFillShade="D9"/>
            <w:vAlign w:val="center"/>
          </w:tcPr>
          <w:p w14:paraId="13892B64" w14:textId="77777777" w:rsidR="00436DBE" w:rsidRPr="003C6EE0" w:rsidRDefault="00E7518B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CERTIFICACIONES</w:t>
            </w:r>
          </w:p>
        </w:tc>
      </w:tr>
      <w:tr w:rsidR="00436DBE" w:rsidRPr="00BF5A06" w14:paraId="37EC077D" w14:textId="77777777" w:rsidTr="000B594C">
        <w:trPr>
          <w:jc w:val="center"/>
        </w:trPr>
        <w:tc>
          <w:tcPr>
            <w:tcW w:w="319" w:type="pct"/>
            <w:shd w:val="clear" w:color="auto" w:fill="F2F2F2" w:themeFill="background1" w:themeFillShade="F2"/>
          </w:tcPr>
          <w:p w14:paraId="428610E9" w14:textId="77777777" w:rsidR="00436DBE" w:rsidRPr="00BF5A06" w:rsidRDefault="00436DBE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81" w:type="pct"/>
            <w:shd w:val="clear" w:color="auto" w:fill="F2F2F2" w:themeFill="background1" w:themeFillShade="F2"/>
          </w:tcPr>
          <w:p w14:paraId="2C43965C" w14:textId="77777777" w:rsidR="00436DBE" w:rsidRPr="00BF5A06" w:rsidRDefault="004114E8" w:rsidP="004114E8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Por favor, indique si tiene implementado alguno de los siguientes sistemas de gestión:</w:t>
            </w:r>
            <w:r w:rsidR="00436DBE"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436DBE" w:rsidRPr="00BF5A06" w14:paraId="10AE092E" w14:textId="77777777" w:rsidTr="000B594C">
        <w:trPr>
          <w:jc w:val="center"/>
        </w:trPr>
        <w:tc>
          <w:tcPr>
            <w:tcW w:w="319" w:type="pct"/>
            <w:shd w:val="clear" w:color="auto" w:fill="auto"/>
          </w:tcPr>
          <w:p w14:paraId="74E8057F" w14:textId="77777777" w:rsidR="00436DBE" w:rsidRPr="00BF5A06" w:rsidRDefault="00436DBE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81" w:type="pct"/>
            <w:shd w:val="clear" w:color="auto" w:fill="auto"/>
          </w:tcPr>
          <w:tbl>
            <w:tblPr>
              <w:tblW w:w="9361" w:type="dxa"/>
              <w:tblLook w:val="04A0" w:firstRow="1" w:lastRow="0" w:firstColumn="1" w:lastColumn="0" w:noHBand="0" w:noVBand="1"/>
            </w:tblPr>
            <w:tblGrid>
              <w:gridCol w:w="1729"/>
              <w:gridCol w:w="850"/>
              <w:gridCol w:w="1070"/>
              <w:gridCol w:w="680"/>
              <w:gridCol w:w="1587"/>
              <w:gridCol w:w="535"/>
              <w:gridCol w:w="1188"/>
              <w:gridCol w:w="436"/>
              <w:gridCol w:w="850"/>
              <w:gridCol w:w="436"/>
            </w:tblGrid>
            <w:tr w:rsidR="00E7518B" w:rsidRPr="00BF5A06" w14:paraId="27DD22F8" w14:textId="77777777" w:rsidTr="00C24FB1">
              <w:tc>
                <w:tcPr>
                  <w:tcW w:w="1729" w:type="dxa"/>
                  <w:shd w:val="clear" w:color="auto" w:fill="auto"/>
                </w:tcPr>
                <w:p w14:paraId="0427D718" w14:textId="77777777" w:rsidR="004114E8" w:rsidRPr="00BF5A06" w:rsidRDefault="004114E8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ISO 14.000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0773743C" w14:textId="77777777" w:rsidR="004114E8" w:rsidRPr="00BF5A06" w:rsidRDefault="00A75221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10226676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114E8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070" w:type="dxa"/>
                  <w:shd w:val="clear" w:color="auto" w:fill="auto"/>
                </w:tcPr>
                <w:p w14:paraId="733EE455" w14:textId="77777777" w:rsidR="004114E8" w:rsidRPr="00BF5A06" w:rsidRDefault="004114E8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ISO 9000</w:t>
                  </w:r>
                </w:p>
              </w:tc>
              <w:tc>
                <w:tcPr>
                  <w:tcW w:w="680" w:type="dxa"/>
                  <w:shd w:val="clear" w:color="auto" w:fill="auto"/>
                </w:tcPr>
                <w:p w14:paraId="4ECA761B" w14:textId="77777777" w:rsidR="004114E8" w:rsidRPr="00BF5A06" w:rsidRDefault="00A75221" w:rsidP="00831085">
                  <w:pPr>
                    <w:spacing w:before="60" w:after="60"/>
                    <w:ind w:firstLine="33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1512449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114E8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587" w:type="dxa"/>
                  <w:shd w:val="clear" w:color="auto" w:fill="auto"/>
                </w:tcPr>
                <w:p w14:paraId="4821D2EF" w14:textId="77777777" w:rsidR="004114E8" w:rsidRPr="00BF5A06" w:rsidRDefault="004114E8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ISO 50000</w:t>
                  </w:r>
                </w:p>
              </w:tc>
              <w:tc>
                <w:tcPr>
                  <w:tcW w:w="535" w:type="dxa"/>
                  <w:shd w:val="clear" w:color="auto" w:fill="auto"/>
                </w:tcPr>
                <w:p w14:paraId="54A5EE98" w14:textId="77777777" w:rsidR="004114E8" w:rsidRPr="00BF5A06" w:rsidRDefault="00A75221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17271349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114E8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188" w:type="dxa"/>
                  <w:shd w:val="clear" w:color="auto" w:fill="auto"/>
                </w:tcPr>
                <w:p w14:paraId="7CBF19E7" w14:textId="77777777" w:rsidR="004114E8" w:rsidRPr="00BF5A06" w:rsidRDefault="004114E8" w:rsidP="004114E8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A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MAS</w:t>
                  </w:r>
                </w:p>
              </w:tc>
              <w:tc>
                <w:tcPr>
                  <w:tcW w:w="436" w:type="dxa"/>
                  <w:shd w:val="clear" w:color="auto" w:fill="auto"/>
                </w:tcPr>
                <w:p w14:paraId="4A51A735" w14:textId="77777777" w:rsidR="004114E8" w:rsidRPr="00BF5A06" w:rsidRDefault="00A75221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-14674328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114E8" w:rsidRPr="00BF5A06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0" w:type="dxa"/>
                  <w:shd w:val="clear" w:color="auto" w:fill="auto"/>
                </w:tcPr>
                <w:p w14:paraId="3988727F" w14:textId="77777777" w:rsidR="004114E8" w:rsidRPr="00BF5A06" w:rsidRDefault="00C24FB1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OTROS</w:t>
                  </w:r>
                </w:p>
              </w:tc>
              <w:tc>
                <w:tcPr>
                  <w:tcW w:w="436" w:type="dxa"/>
                </w:tcPr>
                <w:p w14:paraId="429D4E99" w14:textId="77777777" w:rsidR="004114E8" w:rsidRPr="00BF5A06" w:rsidRDefault="00A75221" w:rsidP="00831085">
                  <w:pPr>
                    <w:spacing w:before="60" w:after="60"/>
                    <w:ind w:firstLine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id w:val="3504621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24FB1">
                        <w:rPr>
                          <w:rFonts w:ascii="MS Gothic" w:eastAsia="MS Gothic" w:hAnsi="MS Gothic" w:cstheme="minorHAns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C24FB1" w:rsidRPr="00BF5A06" w14:paraId="5117FE94" w14:textId="77777777" w:rsidTr="00C24FB1"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4522818"/>
                  <w:showingPlcHdr/>
                  <w:text/>
                </w:sdtPr>
                <w:sdtEndPr/>
                <w:sdtContent>
                  <w:tc>
                    <w:tcPr>
                      <w:tcW w:w="9361" w:type="dxa"/>
                      <w:gridSpan w:val="10"/>
                      <w:shd w:val="clear" w:color="auto" w:fill="auto"/>
                    </w:tcPr>
                    <w:p w14:paraId="69934055" w14:textId="77777777" w:rsidR="00C24FB1" w:rsidRDefault="00C24FB1" w:rsidP="00831085">
                      <w:pPr>
                        <w:spacing w:before="60" w:after="60"/>
                        <w:ind w:firstLine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72DCF">
                        <w:rPr>
                          <w:rStyle w:val="Textodelmarcadordeposicin"/>
                        </w:rPr>
                        <w:t>Haga clic aquí para escribir texto.</w:t>
                      </w:r>
                    </w:p>
                  </w:tc>
                </w:sdtContent>
              </w:sdt>
            </w:tr>
          </w:tbl>
          <w:p w14:paraId="208E5DB7" w14:textId="77777777" w:rsidR="00436DBE" w:rsidRPr="00BF5A06" w:rsidRDefault="00436DBE" w:rsidP="00831085">
            <w:pPr>
              <w:spacing w:before="60" w:after="6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</w:tr>
      <w:tr w:rsidR="00436DBE" w:rsidRPr="00BF5A06" w14:paraId="0FAFE7A7" w14:textId="77777777" w:rsidTr="000B594C">
        <w:trPr>
          <w:jc w:val="center"/>
        </w:trPr>
        <w:tc>
          <w:tcPr>
            <w:tcW w:w="319" w:type="pct"/>
            <w:shd w:val="clear" w:color="auto" w:fill="F2F2F2" w:themeFill="background1" w:themeFillShade="F2"/>
          </w:tcPr>
          <w:p w14:paraId="7FA2D910" w14:textId="77777777" w:rsidR="00436DBE" w:rsidRPr="00BF5A06" w:rsidRDefault="00436DBE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81" w:type="pct"/>
            <w:shd w:val="clear" w:color="auto" w:fill="F2F2F2" w:themeFill="background1" w:themeFillShade="F2"/>
          </w:tcPr>
          <w:p w14:paraId="256E3339" w14:textId="77777777" w:rsidR="00436DBE" w:rsidRPr="00BF5A06" w:rsidRDefault="00E7518B" w:rsidP="00436DBE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Por favor, indique si su empresa y/o productos disponen de algún distintivo de calidad</w:t>
            </w:r>
            <w:r w:rsidR="00436DBE"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436DBE" w:rsidRPr="00BF5A06" w14:paraId="1D85EACB" w14:textId="77777777" w:rsidTr="00E7518B">
        <w:trPr>
          <w:trHeight w:val="505"/>
          <w:jc w:val="center"/>
        </w:trPr>
        <w:tc>
          <w:tcPr>
            <w:tcW w:w="319" w:type="pct"/>
            <w:shd w:val="clear" w:color="auto" w:fill="auto"/>
          </w:tcPr>
          <w:p w14:paraId="6A56B241" w14:textId="77777777" w:rsidR="00436DBE" w:rsidRPr="00BF5A06" w:rsidRDefault="00436DBE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1" w:type="pct"/>
            <w:shd w:val="clear" w:color="auto" w:fill="auto"/>
          </w:tcPr>
          <w:p w14:paraId="1B01577C" w14:textId="77777777" w:rsidR="00436DBE" w:rsidRPr="00BF5A06" w:rsidRDefault="00E7518B" w:rsidP="00E7518B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2202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84860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6DBE" w:rsidRPr="00BF5A06" w14:paraId="12E7C0E4" w14:textId="77777777" w:rsidTr="003C6EE0">
        <w:trPr>
          <w:jc w:val="center"/>
        </w:trPr>
        <w:tc>
          <w:tcPr>
            <w:tcW w:w="319" w:type="pct"/>
            <w:shd w:val="clear" w:color="auto" w:fill="auto"/>
          </w:tcPr>
          <w:p w14:paraId="358D30CF" w14:textId="77777777" w:rsidR="00436DBE" w:rsidRPr="00BF5A06" w:rsidRDefault="00436DBE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81" w:type="pct"/>
            <w:shd w:val="clear" w:color="auto" w:fill="F2F2F2" w:themeFill="background1" w:themeFillShade="F2"/>
          </w:tcPr>
          <w:p w14:paraId="04963E7C" w14:textId="77777777" w:rsidR="00436DBE" w:rsidRPr="00BF5A06" w:rsidRDefault="00E7518B" w:rsidP="00436DBE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En caso afirmativo, ¿cuáles</w:t>
            </w:r>
            <w:r w:rsidR="00436DBE"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436DBE" w:rsidRPr="00BF5A06" w14:paraId="763DEF50" w14:textId="77777777" w:rsidTr="00E7518B">
        <w:trPr>
          <w:trHeight w:val="432"/>
          <w:jc w:val="center"/>
        </w:trPr>
        <w:tc>
          <w:tcPr>
            <w:tcW w:w="319" w:type="pct"/>
            <w:shd w:val="clear" w:color="auto" w:fill="FFFFFF"/>
          </w:tcPr>
          <w:p w14:paraId="5FDF93E3" w14:textId="77777777" w:rsidR="00436DBE" w:rsidRPr="00BF5A06" w:rsidRDefault="00436DBE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1F497D"/>
              <w:sz w:val="22"/>
              <w:szCs w:val="22"/>
            </w:rPr>
            <w:id w:val="-913005509"/>
            <w:showingPlcHdr/>
            <w:text/>
          </w:sdtPr>
          <w:sdtEndPr/>
          <w:sdtContent>
            <w:tc>
              <w:tcPr>
                <w:tcW w:w="4681" w:type="pct"/>
                <w:shd w:val="clear" w:color="auto" w:fill="FFFFFF"/>
              </w:tcPr>
              <w:p w14:paraId="1F3959FD" w14:textId="77777777" w:rsidR="00436DBE" w:rsidRPr="00BF5A06" w:rsidRDefault="00E7518B" w:rsidP="00831085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b/>
                    <w:color w:val="1F497D"/>
                    <w:sz w:val="22"/>
                    <w:szCs w:val="22"/>
                  </w:rPr>
                </w:pPr>
                <w:r w:rsidRPr="00FA3C3B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36DBE" w:rsidRPr="00BF5A06" w14:paraId="6F235717" w14:textId="77777777" w:rsidTr="00E7518B">
        <w:trPr>
          <w:jc w:val="center"/>
        </w:trPr>
        <w:tc>
          <w:tcPr>
            <w:tcW w:w="319" w:type="pct"/>
            <w:shd w:val="clear" w:color="auto" w:fill="F2F2F2" w:themeFill="background1" w:themeFillShade="F2"/>
          </w:tcPr>
          <w:p w14:paraId="4112B6F0" w14:textId="77777777" w:rsidR="00436DBE" w:rsidRPr="00BF5A06" w:rsidRDefault="000B594C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81" w:type="pct"/>
            <w:shd w:val="clear" w:color="auto" w:fill="F2F2F2" w:themeFill="background1" w:themeFillShade="F2"/>
          </w:tcPr>
          <w:p w14:paraId="0600FE2A" w14:textId="77777777" w:rsidR="00436DBE" w:rsidRPr="00BF5A06" w:rsidRDefault="00C24FB1" w:rsidP="00436DBE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C24FB1" w:rsidRPr="00BF5A06" w14:paraId="2E9014D2" w14:textId="77777777" w:rsidTr="00C24FB1">
        <w:trPr>
          <w:jc w:val="center"/>
        </w:trPr>
        <w:tc>
          <w:tcPr>
            <w:tcW w:w="319" w:type="pct"/>
            <w:shd w:val="clear" w:color="auto" w:fill="auto"/>
          </w:tcPr>
          <w:p w14:paraId="39D0F249" w14:textId="77777777" w:rsidR="00C24FB1" w:rsidRDefault="00C24FB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1F497D"/>
              <w:sz w:val="22"/>
              <w:szCs w:val="22"/>
            </w:rPr>
            <w:id w:val="1647083175"/>
            <w:showingPlcHdr/>
            <w:text/>
          </w:sdtPr>
          <w:sdtEndPr/>
          <w:sdtContent>
            <w:tc>
              <w:tcPr>
                <w:tcW w:w="4681" w:type="pct"/>
                <w:shd w:val="clear" w:color="auto" w:fill="auto"/>
              </w:tcPr>
              <w:p w14:paraId="1FEBA7C6" w14:textId="77777777" w:rsidR="00C24FB1" w:rsidRDefault="00C24FB1" w:rsidP="00436DBE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b/>
                    <w:color w:val="1F497D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687B977A" w14:textId="77777777" w:rsidR="00791F58" w:rsidRDefault="00791F58">
      <w:r>
        <w:br w:type="page"/>
      </w:r>
    </w:p>
    <w:tbl>
      <w:tblPr>
        <w:tblW w:w="5521" w:type="pct"/>
        <w:jc w:val="center"/>
        <w:tblLook w:val="04A0" w:firstRow="1" w:lastRow="0" w:firstColumn="1" w:lastColumn="0" w:noHBand="0" w:noVBand="1"/>
      </w:tblPr>
      <w:tblGrid>
        <w:gridCol w:w="790"/>
        <w:gridCol w:w="9439"/>
      </w:tblGrid>
      <w:tr w:rsidR="00C82CA1" w:rsidRPr="00BF5A06" w14:paraId="727195E4" w14:textId="77777777" w:rsidTr="00831085">
        <w:trPr>
          <w:trHeight w:val="783"/>
          <w:jc w:val="center"/>
        </w:trPr>
        <w:tc>
          <w:tcPr>
            <w:tcW w:w="386" w:type="pct"/>
            <w:shd w:val="clear" w:color="auto" w:fill="D9D9D9" w:themeFill="background1" w:themeFillShade="D9"/>
            <w:vAlign w:val="center"/>
          </w:tcPr>
          <w:p w14:paraId="686EFF55" w14:textId="77777777" w:rsidR="00C82CA1" w:rsidRPr="00BF5A06" w:rsidRDefault="00676846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7C8E72E" wp14:editId="7159B51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18415</wp:posOffset>
                  </wp:positionV>
                  <wp:extent cx="418465" cy="295275"/>
                  <wp:effectExtent l="0" t="0" r="635" b="9525"/>
                  <wp:wrapNone/>
                  <wp:docPr id="39" name="Imagen 39" descr="C:\Users\laumafrax\AppData\Local\Microsoft\Windows\INetCache\IE\TB435HUQ\recursos-humano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umafrax\AppData\Local\Microsoft\Windows\INetCache\IE\TB435HUQ\recursos-humano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CA1">
              <w:rPr>
                <w:rFonts w:ascii="Calibri" w:hAnsi="Calibri" w:cs="Calibri"/>
              </w:rPr>
              <w:br w:type="page"/>
            </w:r>
          </w:p>
        </w:tc>
        <w:tc>
          <w:tcPr>
            <w:tcW w:w="4614" w:type="pct"/>
            <w:shd w:val="clear" w:color="auto" w:fill="D9D9D9" w:themeFill="background1" w:themeFillShade="D9"/>
            <w:vAlign w:val="center"/>
          </w:tcPr>
          <w:p w14:paraId="05463BD2" w14:textId="77777777" w:rsidR="00C82CA1" w:rsidRPr="003C6EE0" w:rsidRDefault="000B594C" w:rsidP="003C6EE0">
            <w:pPr>
              <w:pStyle w:val="Prrafodelista"/>
              <w:numPr>
                <w:ilvl w:val="0"/>
                <w:numId w:val="47"/>
              </w:num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C6EE0">
              <w:rPr>
                <w:rFonts w:asciiTheme="minorHAnsi" w:hAnsiTheme="minorHAnsi" w:cstheme="minorHAnsi"/>
                <w:b/>
                <w:sz w:val="36"/>
              </w:rPr>
              <w:t>ESTRATEGÍA EMPRESARIAL, POLÍTICAS, PERSONAL</w:t>
            </w:r>
          </w:p>
        </w:tc>
      </w:tr>
      <w:tr w:rsidR="00C82CA1" w:rsidRPr="00BF5A06" w14:paraId="3C7CE41F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0A904B49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1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CA4E1F2" w14:textId="77777777" w:rsidR="00C82CA1" w:rsidRPr="00BF5A06" w:rsidRDefault="000B594C" w:rsidP="000B594C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¿Existen políticas medioambientales/energéticas en su empresa? </w:t>
            </w:r>
            <w:r w:rsidR="00C82CA1"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 </w:t>
            </w:r>
          </w:p>
        </w:tc>
      </w:tr>
      <w:tr w:rsidR="00C82CA1" w:rsidRPr="00BF5A06" w14:paraId="04DA72B8" w14:textId="77777777" w:rsidTr="00831085">
        <w:trPr>
          <w:jc w:val="center"/>
        </w:trPr>
        <w:tc>
          <w:tcPr>
            <w:tcW w:w="386" w:type="pct"/>
            <w:shd w:val="clear" w:color="auto" w:fill="auto"/>
          </w:tcPr>
          <w:p w14:paraId="1E483F9F" w14:textId="77777777" w:rsidR="00C82CA1" w:rsidRPr="00BF5A06" w:rsidRDefault="00C82CA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54BD7FBE" w14:textId="77777777" w:rsidR="00C82CA1" w:rsidRPr="00BF5A06" w:rsidRDefault="000B594C" w:rsidP="000B594C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3982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42331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B594C" w:rsidRPr="00BF5A06" w14:paraId="11280867" w14:textId="77777777" w:rsidTr="00831085">
        <w:trPr>
          <w:jc w:val="center"/>
        </w:trPr>
        <w:tc>
          <w:tcPr>
            <w:tcW w:w="386" w:type="pct"/>
            <w:shd w:val="clear" w:color="auto" w:fill="auto"/>
          </w:tcPr>
          <w:p w14:paraId="4B6FB663" w14:textId="77777777" w:rsidR="000B594C" w:rsidRPr="00BF5A06" w:rsidRDefault="000B594C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17B4E0FD" w14:textId="77777777" w:rsidR="000B594C" w:rsidRPr="000B594C" w:rsidRDefault="000B594C" w:rsidP="000B594C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0B594C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¿Se 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cumplen adecuadamente</w:t>
            </w:r>
            <w:r w:rsidRPr="000B594C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?</w:t>
            </w:r>
          </w:p>
        </w:tc>
      </w:tr>
      <w:tr w:rsidR="005F0F0E" w:rsidRPr="00BF5A06" w14:paraId="4B559457" w14:textId="77777777" w:rsidTr="00831085">
        <w:trPr>
          <w:jc w:val="center"/>
        </w:trPr>
        <w:tc>
          <w:tcPr>
            <w:tcW w:w="386" w:type="pct"/>
            <w:shd w:val="clear" w:color="auto" w:fill="auto"/>
          </w:tcPr>
          <w:p w14:paraId="47D71DA0" w14:textId="77777777" w:rsidR="005F0F0E" w:rsidRPr="00BF5A06" w:rsidRDefault="005F0F0E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22986489" w14:textId="77777777" w:rsidR="00791F58" w:rsidRPr="00791F58" w:rsidRDefault="005F0F0E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99833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06705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F0F0E" w:rsidRPr="00BF5A06" w14:paraId="0BF48D9F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2D28ACC4" w14:textId="77777777" w:rsidR="005F0F0E" w:rsidRPr="00BF5A06" w:rsidRDefault="005F0F0E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2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0C78A8E8" w14:textId="77777777" w:rsidR="005F0F0E" w:rsidRPr="00BF5A06" w:rsidRDefault="005F0F0E" w:rsidP="000B594C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</w:t>
            </w: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Tienen planes de formación en materia energética y/o medioambiental: gestión de recursos, eficiencia energética, residuos, otros</w:t>
            </w: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 xml:space="preserve">? </w:t>
            </w:r>
          </w:p>
        </w:tc>
      </w:tr>
      <w:tr w:rsidR="005F0F0E" w:rsidRPr="00BF5A06" w14:paraId="5CCF3FE6" w14:textId="77777777" w:rsidTr="00831085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3FE9CF39" w14:textId="77777777" w:rsidR="005F0F0E" w:rsidRPr="00BF5A06" w:rsidRDefault="005F0F0E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auto"/>
          </w:tcPr>
          <w:p w14:paraId="07BF9BF8" w14:textId="77777777" w:rsidR="005F0F0E" w:rsidRPr="00BF5A06" w:rsidRDefault="005F0F0E" w:rsidP="00831085">
            <w:pPr>
              <w:spacing w:before="60" w:after="60"/>
              <w:ind w:firstLine="0"/>
              <w:rPr>
                <w:rFonts w:asciiTheme="minorHAnsi" w:hAnsiTheme="minorHAnsi" w:cstheme="minorHAnsi"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3718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4950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14096" w:rsidRPr="00BF5A06" w14:paraId="6849FEC3" w14:textId="77777777" w:rsidTr="00831085">
        <w:trPr>
          <w:trHeight w:val="505"/>
          <w:jc w:val="center"/>
        </w:trPr>
        <w:tc>
          <w:tcPr>
            <w:tcW w:w="386" w:type="pct"/>
            <w:shd w:val="clear" w:color="auto" w:fill="auto"/>
          </w:tcPr>
          <w:p w14:paraId="15D34D59" w14:textId="77777777" w:rsidR="00B14096" w:rsidRPr="00BF5A06" w:rsidRDefault="00B14096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98852970"/>
            <w:placeholder>
              <w:docPart w:val="A870AD89E1094D03839D3CC354E5E4F2"/>
            </w:placeholder>
            <w:showingPlcHdr/>
            <w:text/>
          </w:sdtPr>
          <w:sdtEndPr/>
          <w:sdtContent>
            <w:tc>
              <w:tcPr>
                <w:tcW w:w="4614" w:type="pct"/>
                <w:shd w:val="clear" w:color="auto" w:fill="auto"/>
              </w:tcPr>
              <w:p w14:paraId="664B0D4C" w14:textId="77777777" w:rsidR="00B14096" w:rsidRPr="00BF5A06" w:rsidRDefault="00C24FB1" w:rsidP="00831085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6733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F0F0E" w:rsidRPr="00BF5A06" w14:paraId="1B08AA5B" w14:textId="77777777" w:rsidTr="00831085">
        <w:trPr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79BF7D17" w14:textId="77777777" w:rsidR="005F0F0E" w:rsidRPr="00BF5A06" w:rsidRDefault="005F0F0E" w:rsidP="00831085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3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422EDE08" w14:textId="77777777" w:rsidR="005F0F0E" w:rsidRPr="00BF5A06" w:rsidRDefault="005F0F0E" w:rsidP="005F0F0E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¿Se utilizan en su empresa estrategias de sensibilización dirigidas a optimizar el uso y gestión de los recursos: materias primas, energía, agua…?</w:t>
            </w:r>
          </w:p>
        </w:tc>
      </w:tr>
      <w:tr w:rsidR="005F0F0E" w:rsidRPr="00BF5A06" w14:paraId="7F07DA9E" w14:textId="77777777" w:rsidTr="003C6EE0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367C298B" w14:textId="77777777" w:rsidR="005F0F0E" w:rsidRPr="00BF5A06" w:rsidRDefault="005F0F0E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54529415" w14:textId="77777777" w:rsidR="005F0F0E" w:rsidRPr="00BF5A06" w:rsidRDefault="005F0F0E" w:rsidP="00831085">
            <w:pPr>
              <w:spacing w:before="60" w:after="60"/>
              <w:ind w:firstLine="0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SÍ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23616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F5A06">
              <w:rPr>
                <w:rFonts w:asciiTheme="minorHAnsi" w:hAnsiTheme="minorHAnsi" w:cstheme="minorHAnsi"/>
                <w:sz w:val="22"/>
                <w:szCs w:val="22"/>
              </w:rPr>
              <w:t xml:space="preserve">  /   NO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4981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A06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E6391" w:rsidRPr="00BF5A06" w14:paraId="19117B8C" w14:textId="77777777" w:rsidTr="003C6EE0">
        <w:trPr>
          <w:trHeight w:val="331"/>
          <w:jc w:val="center"/>
        </w:trPr>
        <w:tc>
          <w:tcPr>
            <w:tcW w:w="386" w:type="pct"/>
            <w:shd w:val="clear" w:color="auto" w:fill="FFFFFF"/>
          </w:tcPr>
          <w:p w14:paraId="6B5ADC4D" w14:textId="77777777" w:rsidR="008E6391" w:rsidRPr="00BF5A06" w:rsidRDefault="008E6391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95341986"/>
            <w:placeholder>
              <w:docPart w:val="A870AD89E1094D03839D3CC354E5E4F2"/>
            </w:placeholder>
            <w:showingPlcHdr/>
            <w:text/>
          </w:sdtPr>
          <w:sdtEndPr/>
          <w:sdtContent>
            <w:tc>
              <w:tcPr>
                <w:tcW w:w="4614" w:type="pct"/>
                <w:shd w:val="clear" w:color="auto" w:fill="FFFFFF"/>
              </w:tcPr>
              <w:p w14:paraId="17C26E63" w14:textId="77777777" w:rsidR="008E6391" w:rsidRPr="00BF5A06" w:rsidRDefault="00C24FB1" w:rsidP="00831085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26733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3C6EE0" w:rsidRPr="003C6EE0" w14:paraId="29B7B644" w14:textId="77777777" w:rsidTr="003C6EE0">
        <w:trPr>
          <w:trHeight w:val="432"/>
          <w:jc w:val="center"/>
        </w:trPr>
        <w:tc>
          <w:tcPr>
            <w:tcW w:w="386" w:type="pct"/>
            <w:shd w:val="clear" w:color="auto" w:fill="F2F2F2" w:themeFill="background1" w:themeFillShade="F2"/>
          </w:tcPr>
          <w:p w14:paraId="4EBD6A72" w14:textId="77777777" w:rsidR="003C6EE0" w:rsidRDefault="003C6EE0" w:rsidP="003C6EE0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4</w:t>
            </w:r>
          </w:p>
        </w:tc>
        <w:tc>
          <w:tcPr>
            <w:tcW w:w="4614" w:type="pct"/>
            <w:shd w:val="clear" w:color="auto" w:fill="F2F2F2" w:themeFill="background1" w:themeFillShade="F2"/>
          </w:tcPr>
          <w:p w14:paraId="53A98748" w14:textId="77777777" w:rsidR="003C6EE0" w:rsidRPr="003C6EE0" w:rsidRDefault="003C6EE0" w:rsidP="003C6EE0">
            <w:pPr>
              <w:tabs>
                <w:tab w:val="left" w:pos="0"/>
                <w:tab w:val="left" w:pos="141"/>
              </w:tabs>
              <w:spacing w:before="60" w:after="60"/>
              <w:ind w:right="316" w:firstLine="0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  <w:r w:rsidRPr="003C6EE0"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  <w:t>COMENTARIOS</w:t>
            </w:r>
          </w:p>
        </w:tc>
      </w:tr>
      <w:tr w:rsidR="003C6EE0" w:rsidRPr="00BF5A06" w14:paraId="17924240" w14:textId="77777777" w:rsidTr="003C6EE0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07D811C5" w14:textId="77777777" w:rsidR="003C6EE0" w:rsidRDefault="003C6EE0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86593669"/>
            <w:showingPlcHdr/>
            <w:text/>
          </w:sdtPr>
          <w:sdtEndPr/>
          <w:sdtContent>
            <w:tc>
              <w:tcPr>
                <w:tcW w:w="4614" w:type="pct"/>
                <w:shd w:val="clear" w:color="auto" w:fill="FFFFFF"/>
              </w:tcPr>
              <w:p w14:paraId="072E557D" w14:textId="77777777" w:rsidR="003C6EE0" w:rsidRDefault="003C6EE0" w:rsidP="00831085">
                <w:pPr>
                  <w:spacing w:before="60" w:after="60"/>
                  <w:ind w:firstLine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972DCF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3C6EE0" w:rsidRPr="00BF5A06" w14:paraId="3E4A1E21" w14:textId="77777777" w:rsidTr="003C6EE0">
        <w:trPr>
          <w:trHeight w:val="432"/>
          <w:jc w:val="center"/>
        </w:trPr>
        <w:tc>
          <w:tcPr>
            <w:tcW w:w="386" w:type="pct"/>
            <w:shd w:val="clear" w:color="auto" w:fill="FFFFFF"/>
          </w:tcPr>
          <w:p w14:paraId="610460AC" w14:textId="77777777" w:rsidR="003C6EE0" w:rsidRDefault="003C6EE0" w:rsidP="00831085">
            <w:pPr>
              <w:tabs>
                <w:tab w:val="left" w:pos="0"/>
                <w:tab w:val="left" w:pos="141"/>
              </w:tabs>
              <w:spacing w:before="60" w:after="60"/>
              <w:ind w:right="316"/>
              <w:jc w:val="left"/>
              <w:rPr>
                <w:rFonts w:asciiTheme="minorHAnsi" w:hAnsiTheme="minorHAnsi" w:cstheme="minorHAnsi"/>
                <w:b/>
                <w:color w:val="1F497D"/>
                <w:sz w:val="22"/>
                <w:szCs w:val="22"/>
              </w:rPr>
            </w:pPr>
          </w:p>
        </w:tc>
        <w:tc>
          <w:tcPr>
            <w:tcW w:w="4614" w:type="pct"/>
            <w:shd w:val="clear" w:color="auto" w:fill="FFFFFF"/>
          </w:tcPr>
          <w:p w14:paraId="7FFD9500" w14:textId="77777777" w:rsidR="003C6EE0" w:rsidRDefault="003C6EE0" w:rsidP="00831085">
            <w:pPr>
              <w:spacing w:before="60" w:after="6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C72BF04" w14:textId="77777777" w:rsidR="00C82CA1" w:rsidRPr="002404C4" w:rsidRDefault="003C6EE0" w:rsidP="008E639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85040E" wp14:editId="1EF958B1">
                <wp:simplePos x="0" y="0"/>
                <wp:positionH relativeFrom="column">
                  <wp:posOffset>918210</wp:posOffset>
                </wp:positionH>
                <wp:positionV relativeFrom="paragraph">
                  <wp:posOffset>1695450</wp:posOffset>
                </wp:positionV>
                <wp:extent cx="3362325" cy="542925"/>
                <wp:effectExtent l="0" t="0" r="9525" b="952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5ECD1" w14:textId="77777777" w:rsidR="008210CB" w:rsidRPr="003C6EE0" w:rsidRDefault="008210CB" w:rsidP="003C6EE0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olor w:val="1F497D" w:themeColor="text2"/>
                                <w:sz w:val="24"/>
                              </w:rPr>
                            </w:pPr>
                            <w:r w:rsidRPr="003C6EE0">
                              <w:rPr>
                                <w:b/>
                                <w:i/>
                                <w:color w:val="1F497D" w:themeColor="text2"/>
                                <w:sz w:val="24"/>
                              </w:rPr>
                              <w:t>Muchas gracias por su colaboración</w:t>
                            </w:r>
                            <w:r>
                              <w:rPr>
                                <w:b/>
                                <w:i/>
                                <w:color w:val="1F497D" w:themeColor="text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85040E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72.3pt;margin-top:133.5pt;width:264.75pt;height:42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" fillcolor="white [3201]" stroked="f" strokeweight=".5pt">
                <v:textbox>
                  <w:txbxContent>
                    <w:p w14:paraId="1E55ECD1" w14:textId="77777777" w:rsidR="008210CB" w:rsidRPr="003C6EE0" w:rsidRDefault="008210CB" w:rsidP="003C6EE0">
                      <w:pPr>
                        <w:ind w:firstLine="0"/>
                        <w:jc w:val="center"/>
                        <w:rPr>
                          <w:b/>
                          <w:i/>
                          <w:color w:val="1F497D" w:themeColor="text2"/>
                          <w:sz w:val="24"/>
                        </w:rPr>
                      </w:pPr>
                      <w:r w:rsidRPr="003C6EE0">
                        <w:rPr>
                          <w:b/>
                          <w:i/>
                          <w:color w:val="1F497D" w:themeColor="text2"/>
                          <w:sz w:val="24"/>
                        </w:rPr>
                        <w:t>Muchas gracias por su colaboración</w:t>
                      </w:r>
                      <w:r>
                        <w:rPr>
                          <w:b/>
                          <w:i/>
                          <w:color w:val="1F497D" w:themeColor="text2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2CA1" w:rsidRPr="002404C4" w:rsidSect="00A76488">
      <w:headerReference w:type="default" r:id="rId49"/>
      <w:footerReference w:type="default" r:id="rId50"/>
      <w:pgSz w:w="11906" w:h="16838" w:code="9"/>
      <w:pgMar w:top="397" w:right="1440" w:bottom="833" w:left="1418" w:header="397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9080B" w14:textId="77777777" w:rsidR="00A75221" w:rsidRDefault="00A75221" w:rsidP="00854A8B">
      <w:r>
        <w:separator/>
      </w:r>
    </w:p>
  </w:endnote>
  <w:endnote w:type="continuationSeparator" w:id="0">
    <w:p w14:paraId="3E2EE9E3" w14:textId="77777777" w:rsidR="00A75221" w:rsidRDefault="00A75221" w:rsidP="00854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E76D3" w14:textId="77777777" w:rsidR="008210CB" w:rsidRPr="00815571" w:rsidRDefault="008210CB" w:rsidP="00815571">
    <w:pPr>
      <w:pStyle w:val="Piedepgina"/>
      <w:spacing w:after="0" w:line="240" w:lineRule="exact"/>
      <w:ind w:firstLine="0"/>
      <w:jc w:val="center"/>
      <w:rPr>
        <w:rFonts w:ascii="Times New Roman" w:hAnsi="Times New Roman" w:cs="Arial"/>
        <w:b/>
        <w:sz w:val="16"/>
      </w:rPr>
    </w:pPr>
    <w:r w:rsidRPr="00815571">
      <w:rPr>
        <w:rFonts w:ascii="Times New Roman" w:hAnsi="Times New Roman" w:cs="Arial"/>
        <w:b/>
        <w:sz w:val="16"/>
      </w:rPr>
      <w:t xml:space="preserve">Avd. Juan de la Cierva, 24    </w:t>
    </w:r>
    <w:r w:rsidRPr="00815571">
      <w:rPr>
        <w:rFonts w:ascii="Times New Roman" w:hAnsi="Times New Roman" w:cs="Arial"/>
        <w:b/>
        <w:sz w:val="16"/>
      </w:rPr>
      <w:sym w:font="Symbol" w:char="F0B7"/>
    </w:r>
    <w:r w:rsidRPr="00815571">
      <w:rPr>
        <w:rFonts w:ascii="Times New Roman" w:hAnsi="Times New Roman" w:cs="Arial"/>
        <w:b/>
        <w:sz w:val="16"/>
      </w:rPr>
      <w:t xml:space="preserve">  Parque Tecnológico  </w:t>
    </w:r>
    <w:r w:rsidRPr="00815571">
      <w:rPr>
        <w:rFonts w:ascii="Times New Roman" w:hAnsi="Times New Roman" w:cs="Arial"/>
        <w:b/>
        <w:sz w:val="16"/>
      </w:rPr>
      <w:sym w:font="Symbol" w:char="F0B7"/>
    </w:r>
    <w:r w:rsidRPr="00815571">
      <w:rPr>
        <w:rFonts w:ascii="Times New Roman" w:hAnsi="Times New Roman" w:cs="Arial"/>
        <w:b/>
        <w:sz w:val="16"/>
      </w:rPr>
      <w:t xml:space="preserve">  46980 Paterna - Valencia  </w:t>
    </w:r>
    <w:r w:rsidRPr="00815571">
      <w:rPr>
        <w:rFonts w:ascii="Times New Roman" w:hAnsi="Times New Roman" w:cs="Arial"/>
        <w:b/>
        <w:sz w:val="16"/>
      </w:rPr>
      <w:sym w:font="Symbol" w:char="F0B7"/>
    </w:r>
    <w:r w:rsidRPr="00815571">
      <w:rPr>
        <w:rFonts w:ascii="Times New Roman" w:hAnsi="Times New Roman" w:cs="Arial"/>
        <w:b/>
        <w:sz w:val="16"/>
      </w:rPr>
      <w:t xml:space="preserve">  Tel. 96 136 66 70   </w:t>
    </w:r>
    <w:r w:rsidRPr="00815571">
      <w:rPr>
        <w:rFonts w:ascii="Times New Roman" w:hAnsi="Times New Roman" w:cs="Arial"/>
        <w:b/>
        <w:sz w:val="16"/>
      </w:rPr>
      <w:sym w:font="Symbol" w:char="F0B7"/>
    </w:r>
    <w:r w:rsidRPr="00815571">
      <w:rPr>
        <w:rFonts w:ascii="Times New Roman" w:hAnsi="Times New Roman" w:cs="Arial"/>
        <w:b/>
        <w:sz w:val="16"/>
      </w:rPr>
      <w:t xml:space="preserve">  Fax 96 136 66 80</w:t>
    </w:r>
  </w:p>
  <w:p w14:paraId="32F15D03" w14:textId="77777777" w:rsidR="008210CB" w:rsidRPr="00815571" w:rsidRDefault="008210CB" w:rsidP="00815571">
    <w:pPr>
      <w:pStyle w:val="Piedepgina"/>
      <w:spacing w:after="0" w:line="240" w:lineRule="exact"/>
      <w:ind w:firstLine="0"/>
      <w:jc w:val="center"/>
      <w:rPr>
        <w:rFonts w:ascii="Times New Roman" w:hAnsi="Times New Roman" w:cs="Arial"/>
        <w:sz w:val="16"/>
      </w:rPr>
    </w:pPr>
    <w:r w:rsidRPr="00815571">
      <w:rPr>
        <w:rFonts w:ascii="Times New Roman" w:hAnsi="Times New Roman" w:cs="Arial"/>
        <w:sz w:val="16"/>
      </w:rPr>
      <w:t xml:space="preserve">Edif. 6C Planta baja y 8A  </w:t>
    </w:r>
    <w:r w:rsidRPr="00815571">
      <w:rPr>
        <w:rFonts w:ascii="Times New Roman" w:hAnsi="Times New Roman" w:cs="Arial"/>
        <w:sz w:val="16"/>
      </w:rPr>
      <w:sym w:font="Symbol" w:char="F0B7"/>
    </w:r>
    <w:r w:rsidRPr="00815571">
      <w:rPr>
        <w:rFonts w:ascii="Times New Roman" w:hAnsi="Times New Roman" w:cs="Arial"/>
        <w:sz w:val="16"/>
      </w:rPr>
      <w:t xml:space="preserve">  Av. dels Tarongers, S/N   </w:t>
    </w:r>
    <w:r w:rsidRPr="00815571">
      <w:rPr>
        <w:rFonts w:ascii="Times New Roman" w:hAnsi="Times New Roman" w:cs="Arial"/>
        <w:sz w:val="16"/>
      </w:rPr>
      <w:sym w:font="Symbol" w:char="F0B7"/>
    </w:r>
    <w:r w:rsidRPr="00815571">
      <w:rPr>
        <w:rFonts w:ascii="Times New Roman" w:hAnsi="Times New Roman" w:cs="Arial"/>
        <w:sz w:val="16"/>
      </w:rPr>
      <w:t xml:space="preserve">  Universidad Politécnica de Valencia   </w:t>
    </w:r>
    <w:r w:rsidRPr="00815571">
      <w:rPr>
        <w:rFonts w:ascii="Times New Roman" w:hAnsi="Times New Roman" w:cs="Arial"/>
        <w:sz w:val="16"/>
      </w:rPr>
      <w:sym w:font="Symbol" w:char="F0B7"/>
    </w:r>
    <w:r w:rsidRPr="00815571">
      <w:rPr>
        <w:rFonts w:ascii="Times New Roman" w:hAnsi="Times New Roman" w:cs="Arial"/>
        <w:sz w:val="16"/>
      </w:rPr>
      <w:t xml:space="preserve">  46022 Valencia (España)</w:t>
    </w:r>
  </w:p>
  <w:p w14:paraId="708A0631" w14:textId="77777777" w:rsidR="008210CB" w:rsidRPr="00815571" w:rsidRDefault="008210CB" w:rsidP="00815571">
    <w:pPr>
      <w:pStyle w:val="Piedepgina"/>
      <w:spacing w:after="0" w:line="240" w:lineRule="exact"/>
      <w:ind w:firstLine="0"/>
      <w:jc w:val="center"/>
      <w:rPr>
        <w:rFonts w:ascii="Times New Roman" w:hAnsi="Times New Roman" w:cs="Arial"/>
        <w:b/>
        <w:sz w:val="16"/>
      </w:rPr>
    </w:pPr>
    <w:r w:rsidRPr="00815571">
      <w:rPr>
        <w:rFonts w:ascii="Times New Roman" w:hAnsi="Times New Roman" w:cs="Arial"/>
        <w:b/>
        <w:sz w:val="16"/>
      </w:rPr>
      <w:t xml:space="preserve">ite@ite.es  </w:t>
    </w:r>
    <w:r w:rsidRPr="00815571">
      <w:rPr>
        <w:rFonts w:ascii="Times New Roman" w:hAnsi="Times New Roman" w:cs="Arial"/>
        <w:b/>
        <w:sz w:val="16"/>
      </w:rPr>
      <w:sym w:font="Symbol" w:char="F0B7"/>
    </w:r>
    <w:r w:rsidRPr="00815571">
      <w:rPr>
        <w:rFonts w:ascii="Times New Roman" w:hAnsi="Times New Roman" w:cs="Arial"/>
        <w:b/>
        <w:sz w:val="16"/>
      </w:rPr>
      <w:t xml:space="preserve">  www.ite.es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3BEBA" w14:textId="77777777" w:rsidR="00A75221" w:rsidRDefault="00A75221" w:rsidP="00854A8B">
      <w:r>
        <w:separator/>
      </w:r>
    </w:p>
  </w:footnote>
  <w:footnote w:type="continuationSeparator" w:id="0">
    <w:p w14:paraId="631AD913" w14:textId="77777777" w:rsidR="00A75221" w:rsidRDefault="00A75221" w:rsidP="00854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D69E1" w14:textId="77777777" w:rsidR="008210CB" w:rsidRDefault="008210CB" w:rsidP="00854A8B">
    <w:pPr>
      <w:pStyle w:val="Ttulo1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91CEBD" wp14:editId="24B52C63">
              <wp:simplePos x="0" y="0"/>
              <wp:positionH relativeFrom="column">
                <wp:posOffset>2757170</wp:posOffset>
              </wp:positionH>
              <wp:positionV relativeFrom="paragraph">
                <wp:posOffset>14605</wp:posOffset>
              </wp:positionV>
              <wp:extent cx="3600450" cy="742950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45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175120" w14:textId="77777777" w:rsidR="008210CB" w:rsidRPr="008F7836" w:rsidRDefault="008210CB" w:rsidP="008F7836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  <w:b/>
                              <w:i/>
                              <w:color w:val="244061" w:themeColor="accent1" w:themeShade="80"/>
                              <w:sz w:val="22"/>
                            </w:rPr>
                          </w:pPr>
                          <w:r w:rsidRPr="008F7836">
                            <w:rPr>
                              <w:rFonts w:asciiTheme="minorHAnsi" w:hAnsiTheme="minorHAnsi" w:cstheme="minorHAnsi"/>
                              <w:b/>
                              <w:i/>
                              <w:color w:val="244061" w:themeColor="accent1" w:themeShade="80"/>
                              <w:sz w:val="22"/>
                            </w:rPr>
                            <w:t>Ecoinnovación y economía circular</w:t>
                          </w:r>
                        </w:p>
                        <w:p w14:paraId="5590196E" w14:textId="77777777" w:rsidR="008210CB" w:rsidRPr="008F7836" w:rsidRDefault="008210CB" w:rsidP="008F7836">
                          <w:pPr>
                            <w:spacing w:after="0"/>
                            <w:jc w:val="right"/>
                            <w:rPr>
                              <w:rFonts w:asciiTheme="minorHAnsi" w:hAnsiTheme="minorHAnsi" w:cstheme="minorHAnsi"/>
                              <w:b/>
                              <w:i/>
                              <w:color w:val="4F81BD" w:themeColor="accent1"/>
                              <w:sz w:val="22"/>
                            </w:rPr>
                          </w:pPr>
                          <w:r w:rsidRPr="008F7836">
                            <w:rPr>
                              <w:rFonts w:asciiTheme="minorHAnsi" w:hAnsiTheme="minorHAnsi" w:cstheme="minorHAnsi"/>
                              <w:b/>
                              <w:i/>
                              <w:color w:val="4F81BD" w:themeColor="accent1"/>
                              <w:sz w:val="22"/>
                            </w:rPr>
                            <w:t>Parque industrial de Algemesí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91CEBD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7" type="#_x0000_t202" style="position:absolute;left:0;text-align:left;margin-left:217.1pt;margin-top:1.15pt;width:283.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" fillcolor="white [3201]" stroked="f" strokeweight=".5pt">
              <v:textbox>
                <w:txbxContent>
                  <w:p w14:paraId="6C175120" w14:textId="77777777" w:rsidR="008210CB" w:rsidRPr="008F7836" w:rsidRDefault="008210CB" w:rsidP="008F7836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  <w:b/>
                        <w:i/>
                        <w:color w:val="244061" w:themeColor="accent1" w:themeShade="80"/>
                        <w:sz w:val="22"/>
                      </w:rPr>
                    </w:pPr>
                    <w:r w:rsidRPr="008F7836">
                      <w:rPr>
                        <w:rFonts w:asciiTheme="minorHAnsi" w:hAnsiTheme="minorHAnsi" w:cstheme="minorHAnsi"/>
                        <w:b/>
                        <w:i/>
                        <w:color w:val="244061" w:themeColor="accent1" w:themeShade="80"/>
                        <w:sz w:val="22"/>
                      </w:rPr>
                      <w:t>Ecoinnovación y economía circular</w:t>
                    </w:r>
                  </w:p>
                  <w:p w14:paraId="5590196E" w14:textId="77777777" w:rsidR="008210CB" w:rsidRPr="008F7836" w:rsidRDefault="008210CB" w:rsidP="008F7836">
                    <w:pPr>
                      <w:spacing w:after="0"/>
                      <w:jc w:val="right"/>
                      <w:rPr>
                        <w:rFonts w:asciiTheme="minorHAnsi" w:hAnsiTheme="minorHAnsi" w:cstheme="minorHAnsi"/>
                        <w:b/>
                        <w:i/>
                        <w:color w:val="4F81BD" w:themeColor="accent1"/>
                        <w:sz w:val="22"/>
                      </w:rPr>
                    </w:pPr>
                    <w:r w:rsidRPr="008F7836">
                      <w:rPr>
                        <w:rFonts w:asciiTheme="minorHAnsi" w:hAnsiTheme="minorHAnsi" w:cstheme="minorHAnsi"/>
                        <w:b/>
                        <w:i/>
                        <w:color w:val="4F81BD" w:themeColor="accent1"/>
                        <w:sz w:val="22"/>
                      </w:rPr>
                      <w:t>Parque industrial de Algemesí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55749207" wp14:editId="7412FBFE">
          <wp:simplePos x="0" y="0"/>
          <wp:positionH relativeFrom="column">
            <wp:posOffset>-734695</wp:posOffset>
          </wp:positionH>
          <wp:positionV relativeFrom="paragraph">
            <wp:posOffset>-135255</wp:posOffset>
          </wp:positionV>
          <wp:extent cx="1943100" cy="897255"/>
          <wp:effectExtent l="0" t="0" r="0" b="0"/>
          <wp:wrapSquare wrapText="bothSides"/>
          <wp:docPr id="2" name="Imagen 2" descr="Logo_ITE_ENERGIA_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TE_ENERGIA_S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7813A052" w14:textId="77777777" w:rsidR="008210CB" w:rsidRDefault="008210CB" w:rsidP="00854A8B">
    <w:pPr>
      <w:pStyle w:val="Encabezado"/>
    </w:pPr>
  </w:p>
  <w:p w14:paraId="23FA63D9" w14:textId="77777777" w:rsidR="008210CB" w:rsidRDefault="008210CB" w:rsidP="00854A8B">
    <w:pPr>
      <w:pStyle w:val="Encabezado"/>
    </w:pPr>
  </w:p>
  <w:p w14:paraId="57D551A0" w14:textId="77777777" w:rsidR="008210CB" w:rsidRDefault="008210CB" w:rsidP="00854A8B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75A3D3B" wp14:editId="7BEBC0F2">
              <wp:simplePos x="0" y="0"/>
              <wp:positionH relativeFrom="column">
                <wp:posOffset>-721360</wp:posOffset>
              </wp:positionH>
              <wp:positionV relativeFrom="paragraph">
                <wp:posOffset>847090</wp:posOffset>
              </wp:positionV>
              <wp:extent cx="455295" cy="7886700"/>
              <wp:effectExtent l="254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" cy="788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25F25" w14:textId="77777777" w:rsidR="008210CB" w:rsidRPr="00815571" w:rsidRDefault="008210CB" w:rsidP="00815571">
                          <w:pPr>
                            <w:spacing w:after="0"/>
                            <w:ind w:firstLine="0"/>
                            <w:jc w:val="center"/>
                            <w:rPr>
                              <w:rFonts w:ascii="Times New Roman" w:hAnsi="Times New Roman" w:cs="Arial"/>
                              <w:sz w:val="14"/>
                            </w:rPr>
                          </w:pPr>
                          <w:r w:rsidRPr="00815571">
                            <w:rPr>
                              <w:rFonts w:ascii="Times New Roman" w:hAnsi="Times New Roman" w:cs="Arial"/>
                              <w:sz w:val="14"/>
                            </w:rPr>
                            <w:t>Asociación inscrita en el Registro de la Generalitat Valenciana con el número 6659 de la Sección 1ª del Registro de Valencia CIF G96316476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A3D3B" id="Text Box 1" o:spid="_x0000_s1028" type="#_x0000_t202" style="position:absolute;left:0;text-align:left;margin-left:-56.8pt;margin-top:66.7pt;width:35.85pt;height:62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" stroked="f">
              <v:textbox style="layout-flow:vertical;mso-layout-flow-alt:bottom-to-top">
                <w:txbxContent>
                  <w:p w14:paraId="0AF25F25" w14:textId="77777777" w:rsidR="008210CB" w:rsidRPr="00815571" w:rsidRDefault="008210CB" w:rsidP="00815571">
                    <w:pPr>
                      <w:spacing w:after="0"/>
                      <w:ind w:firstLine="0"/>
                      <w:jc w:val="center"/>
                      <w:rPr>
                        <w:rFonts w:ascii="Times New Roman" w:hAnsi="Times New Roman" w:cs="Arial"/>
                        <w:sz w:val="14"/>
                      </w:rPr>
                    </w:pPr>
                    <w:r w:rsidRPr="00815571">
                      <w:rPr>
                        <w:rFonts w:ascii="Times New Roman" w:hAnsi="Times New Roman" w:cs="Arial"/>
                        <w:sz w:val="14"/>
                      </w:rPr>
                      <w:t>Asociación inscrita en el Registro de la Generalitat Valenciana con el número 6659 de la Sección 1ª del Registro de Valencia CIF G96316476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EF039C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729C8"/>
    <w:multiLevelType w:val="hybridMultilevel"/>
    <w:tmpl w:val="19960C9A"/>
    <w:lvl w:ilvl="0" w:tplc="BD68BC2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2454580"/>
    <w:multiLevelType w:val="multilevel"/>
    <w:tmpl w:val="01FC6BBC"/>
    <w:lvl w:ilvl="0">
      <w:start w:val="1"/>
      <w:numFmt w:val="decimal"/>
      <w:pStyle w:val="EstiloTtulo1Espacioajustadoen14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  <w:szCs w:val="20"/>
        <w:lang w:val="es-ES_tradnl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508084C"/>
    <w:multiLevelType w:val="hybridMultilevel"/>
    <w:tmpl w:val="24BEFE58"/>
    <w:lvl w:ilvl="0" w:tplc="EBCA3E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D577D"/>
    <w:multiLevelType w:val="hybridMultilevel"/>
    <w:tmpl w:val="41720A10"/>
    <w:lvl w:ilvl="0" w:tplc="C9C6488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D4672"/>
    <w:multiLevelType w:val="hybridMultilevel"/>
    <w:tmpl w:val="D7BE5150"/>
    <w:lvl w:ilvl="0" w:tplc="C9C6488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4373BE"/>
    <w:multiLevelType w:val="hybridMultilevel"/>
    <w:tmpl w:val="3F9A7432"/>
    <w:lvl w:ilvl="0" w:tplc="159C3F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E0973"/>
    <w:multiLevelType w:val="hybridMultilevel"/>
    <w:tmpl w:val="674666E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C1627"/>
    <w:multiLevelType w:val="hybridMultilevel"/>
    <w:tmpl w:val="A2F88798"/>
    <w:lvl w:ilvl="0" w:tplc="94B674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C1B8A"/>
    <w:multiLevelType w:val="multilevel"/>
    <w:tmpl w:val="7624A4CE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16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EE06CF"/>
    <w:multiLevelType w:val="hybridMultilevel"/>
    <w:tmpl w:val="FAFEAE1E"/>
    <w:lvl w:ilvl="0" w:tplc="0B062B50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259344AD"/>
    <w:multiLevelType w:val="hybridMultilevel"/>
    <w:tmpl w:val="102E1F04"/>
    <w:lvl w:ilvl="0" w:tplc="E9621774">
      <w:start w:val="1"/>
      <w:numFmt w:val="upperLetter"/>
      <w:lvlText w:val="%1."/>
      <w:lvlJc w:val="left"/>
      <w:pPr>
        <w:ind w:left="-174" w:hanging="360"/>
      </w:pPr>
      <w:rPr>
        <w:rFonts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ind w:left="546" w:hanging="360"/>
      </w:pPr>
    </w:lvl>
    <w:lvl w:ilvl="2" w:tplc="0C0A001B" w:tentative="1">
      <w:start w:val="1"/>
      <w:numFmt w:val="lowerRoman"/>
      <w:lvlText w:val="%3."/>
      <w:lvlJc w:val="right"/>
      <w:pPr>
        <w:ind w:left="1266" w:hanging="180"/>
      </w:pPr>
    </w:lvl>
    <w:lvl w:ilvl="3" w:tplc="0C0A000F" w:tentative="1">
      <w:start w:val="1"/>
      <w:numFmt w:val="decimal"/>
      <w:lvlText w:val="%4."/>
      <w:lvlJc w:val="left"/>
      <w:pPr>
        <w:ind w:left="1986" w:hanging="360"/>
      </w:pPr>
    </w:lvl>
    <w:lvl w:ilvl="4" w:tplc="0C0A0019" w:tentative="1">
      <w:start w:val="1"/>
      <w:numFmt w:val="lowerLetter"/>
      <w:lvlText w:val="%5."/>
      <w:lvlJc w:val="left"/>
      <w:pPr>
        <w:ind w:left="2706" w:hanging="360"/>
      </w:pPr>
    </w:lvl>
    <w:lvl w:ilvl="5" w:tplc="0C0A001B" w:tentative="1">
      <w:start w:val="1"/>
      <w:numFmt w:val="lowerRoman"/>
      <w:lvlText w:val="%6."/>
      <w:lvlJc w:val="right"/>
      <w:pPr>
        <w:ind w:left="3426" w:hanging="180"/>
      </w:pPr>
    </w:lvl>
    <w:lvl w:ilvl="6" w:tplc="0C0A000F" w:tentative="1">
      <w:start w:val="1"/>
      <w:numFmt w:val="decimal"/>
      <w:lvlText w:val="%7."/>
      <w:lvlJc w:val="left"/>
      <w:pPr>
        <w:ind w:left="4146" w:hanging="360"/>
      </w:pPr>
    </w:lvl>
    <w:lvl w:ilvl="7" w:tplc="0C0A0019" w:tentative="1">
      <w:start w:val="1"/>
      <w:numFmt w:val="lowerLetter"/>
      <w:lvlText w:val="%8."/>
      <w:lvlJc w:val="left"/>
      <w:pPr>
        <w:ind w:left="4866" w:hanging="360"/>
      </w:pPr>
    </w:lvl>
    <w:lvl w:ilvl="8" w:tplc="0C0A001B" w:tentative="1">
      <w:start w:val="1"/>
      <w:numFmt w:val="lowerRoman"/>
      <w:lvlText w:val="%9."/>
      <w:lvlJc w:val="right"/>
      <w:pPr>
        <w:ind w:left="5586" w:hanging="180"/>
      </w:pPr>
    </w:lvl>
  </w:abstractNum>
  <w:abstractNum w:abstractNumId="12" w15:restartNumberingAfterBreak="0">
    <w:nsid w:val="2A3D2DF2"/>
    <w:multiLevelType w:val="hybridMultilevel"/>
    <w:tmpl w:val="AEF20DC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86B52"/>
    <w:multiLevelType w:val="hybridMultilevel"/>
    <w:tmpl w:val="EE8E4510"/>
    <w:lvl w:ilvl="0" w:tplc="F0CA0C1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B0118"/>
    <w:multiLevelType w:val="hybridMultilevel"/>
    <w:tmpl w:val="6C268CC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01AE4"/>
    <w:multiLevelType w:val="hybridMultilevel"/>
    <w:tmpl w:val="4DBC97C8"/>
    <w:lvl w:ilvl="0" w:tplc="D772BED2">
      <w:start w:val="1"/>
      <w:numFmt w:val="bullet"/>
      <w:pStyle w:val="Listapuntos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CCD71CF"/>
    <w:multiLevelType w:val="hybridMultilevel"/>
    <w:tmpl w:val="3506ABEA"/>
    <w:lvl w:ilvl="0" w:tplc="E5D005B4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D731D43"/>
    <w:multiLevelType w:val="hybridMultilevel"/>
    <w:tmpl w:val="85A0C01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 w15:restartNumberingAfterBreak="0">
    <w:nsid w:val="40FB1860"/>
    <w:multiLevelType w:val="hybridMultilevel"/>
    <w:tmpl w:val="B4C21E5E"/>
    <w:lvl w:ilvl="0" w:tplc="E166A72C">
      <w:start w:val="10"/>
      <w:numFmt w:val="bullet"/>
      <w:lvlText w:val="-"/>
      <w:lvlJc w:val="left"/>
      <w:pPr>
        <w:ind w:left="71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9" w15:restartNumberingAfterBreak="0">
    <w:nsid w:val="46B41C91"/>
    <w:multiLevelType w:val="hybridMultilevel"/>
    <w:tmpl w:val="40D0D396"/>
    <w:lvl w:ilvl="0" w:tplc="544ECF20">
      <w:numFmt w:val="bullet"/>
      <w:lvlText w:val="-"/>
      <w:lvlJc w:val="left"/>
      <w:pPr>
        <w:ind w:left="1440" w:hanging="360"/>
      </w:pPr>
      <w:rPr>
        <w:rFonts w:ascii="Calibri" w:eastAsia="Calibr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4652F3"/>
    <w:multiLevelType w:val="hybridMultilevel"/>
    <w:tmpl w:val="70BEC414"/>
    <w:lvl w:ilvl="0" w:tplc="C86C5D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A6E8A"/>
    <w:multiLevelType w:val="hybridMultilevel"/>
    <w:tmpl w:val="00261250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50FC1C92"/>
    <w:multiLevelType w:val="hybridMultilevel"/>
    <w:tmpl w:val="78B8BF5A"/>
    <w:lvl w:ilvl="0" w:tplc="983CBC40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51B25D7E"/>
    <w:multiLevelType w:val="hybridMultilevel"/>
    <w:tmpl w:val="B04CFAAA"/>
    <w:lvl w:ilvl="0" w:tplc="87927D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24B1D"/>
    <w:multiLevelType w:val="hybridMultilevel"/>
    <w:tmpl w:val="AFF02554"/>
    <w:lvl w:ilvl="0" w:tplc="02025F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A2CDD"/>
    <w:multiLevelType w:val="hybridMultilevel"/>
    <w:tmpl w:val="90440930"/>
    <w:lvl w:ilvl="0" w:tplc="F134E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1EA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B27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20F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6AF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2E91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EC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60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F45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F80C59"/>
    <w:multiLevelType w:val="hybridMultilevel"/>
    <w:tmpl w:val="BE7418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056C4"/>
    <w:multiLevelType w:val="hybridMultilevel"/>
    <w:tmpl w:val="AC781BA4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75590F"/>
    <w:multiLevelType w:val="hybridMultilevel"/>
    <w:tmpl w:val="949E1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43653"/>
    <w:multiLevelType w:val="hybridMultilevel"/>
    <w:tmpl w:val="B45E10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B0124"/>
    <w:multiLevelType w:val="hybridMultilevel"/>
    <w:tmpl w:val="F4D424EE"/>
    <w:lvl w:ilvl="0" w:tplc="1B06052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0D32E5"/>
    <w:multiLevelType w:val="hybridMultilevel"/>
    <w:tmpl w:val="05886EC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E166A72C">
      <w:start w:val="10"/>
      <w:numFmt w:val="bullet"/>
      <w:lvlText w:val="-"/>
      <w:lvlJc w:val="left"/>
      <w:pPr>
        <w:ind w:left="2220" w:hanging="36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6E61975"/>
    <w:multiLevelType w:val="hybridMultilevel"/>
    <w:tmpl w:val="35080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7F27E5"/>
    <w:multiLevelType w:val="hybridMultilevel"/>
    <w:tmpl w:val="7A046CF8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 w15:restartNumberingAfterBreak="0">
    <w:nsid w:val="7B606380"/>
    <w:multiLevelType w:val="multilevel"/>
    <w:tmpl w:val="1C1EECD6"/>
    <w:lvl w:ilvl="0">
      <w:start w:val="1"/>
      <w:numFmt w:val="decimal"/>
      <w:pStyle w:val="Paquetetrabajo"/>
      <w:lvlText w:val="PT%1: 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Tarea"/>
      <w:lvlText w:val="T%1.%2: 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A%1.%2.%3: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680"/>
      </w:pPr>
      <w:rPr>
        <w:rFonts w:hint="default"/>
      </w:rPr>
    </w:lvl>
  </w:abstractNum>
  <w:abstractNum w:abstractNumId="35" w15:restartNumberingAfterBreak="0">
    <w:nsid w:val="7D697B57"/>
    <w:multiLevelType w:val="hybridMultilevel"/>
    <w:tmpl w:val="55786BEA"/>
    <w:lvl w:ilvl="0" w:tplc="65886F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32489"/>
    <w:multiLevelType w:val="hybridMultilevel"/>
    <w:tmpl w:val="D6F04346"/>
    <w:lvl w:ilvl="0" w:tplc="02025F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AF5C4D"/>
    <w:multiLevelType w:val="hybridMultilevel"/>
    <w:tmpl w:val="8AC2ABA8"/>
    <w:lvl w:ilvl="0" w:tplc="0B062B50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9"/>
  </w:num>
  <w:num w:numId="2">
    <w:abstractNumId w:val="2"/>
  </w:num>
  <w:num w:numId="3">
    <w:abstractNumId w:val="15"/>
  </w:num>
  <w:num w:numId="4">
    <w:abstractNumId w:val="34"/>
  </w:num>
  <w:num w:numId="5">
    <w:abstractNumId w:val="0"/>
  </w:num>
  <w:num w:numId="6">
    <w:abstractNumId w:val="10"/>
  </w:num>
  <w:num w:numId="7">
    <w:abstractNumId w:val="21"/>
  </w:num>
  <w:num w:numId="8">
    <w:abstractNumId w:val="22"/>
  </w:num>
  <w:num w:numId="9">
    <w:abstractNumId w:val="33"/>
  </w:num>
  <w:num w:numId="10">
    <w:abstractNumId w:val="9"/>
    <w:lvlOverride w:ilvl="0">
      <w:startOverride w:val="2"/>
    </w:lvlOverride>
    <w:lvlOverride w:ilvl="1">
      <w:startOverride w:val="6"/>
    </w:lvlOverride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20"/>
  </w:num>
  <w:num w:numId="18">
    <w:abstractNumId w:val="9"/>
  </w:num>
  <w:num w:numId="19">
    <w:abstractNumId w:val="6"/>
  </w:num>
  <w:num w:numId="20">
    <w:abstractNumId w:val="31"/>
  </w:num>
  <w:num w:numId="21">
    <w:abstractNumId w:val="17"/>
  </w:num>
  <w:num w:numId="22">
    <w:abstractNumId w:val="29"/>
  </w:num>
  <w:num w:numId="23">
    <w:abstractNumId w:val="28"/>
  </w:num>
  <w:num w:numId="24">
    <w:abstractNumId w:val="23"/>
  </w:num>
  <w:num w:numId="25">
    <w:abstractNumId w:val="13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30"/>
  </w:num>
  <w:num w:numId="30">
    <w:abstractNumId w:val="5"/>
  </w:num>
  <w:num w:numId="31">
    <w:abstractNumId w:val="25"/>
  </w:num>
  <w:num w:numId="32">
    <w:abstractNumId w:val="35"/>
  </w:num>
  <w:num w:numId="33">
    <w:abstractNumId w:val="32"/>
  </w:num>
  <w:num w:numId="34">
    <w:abstractNumId w:val="16"/>
  </w:num>
  <w:num w:numId="35">
    <w:abstractNumId w:val="1"/>
  </w:num>
  <w:num w:numId="36">
    <w:abstractNumId w:val="37"/>
  </w:num>
  <w:num w:numId="37">
    <w:abstractNumId w:val="3"/>
  </w:num>
  <w:num w:numId="38">
    <w:abstractNumId w:val="26"/>
  </w:num>
  <w:num w:numId="39">
    <w:abstractNumId w:val="24"/>
  </w:num>
  <w:num w:numId="40">
    <w:abstractNumId w:val="36"/>
  </w:num>
  <w:num w:numId="41">
    <w:abstractNumId w:val="8"/>
  </w:num>
  <w:num w:numId="42">
    <w:abstractNumId w:val="4"/>
  </w:num>
  <w:num w:numId="43">
    <w:abstractNumId w:val="18"/>
  </w:num>
  <w:num w:numId="44">
    <w:abstractNumId w:val="19"/>
  </w:num>
  <w:num w:numId="45">
    <w:abstractNumId w:val="12"/>
  </w:num>
  <w:num w:numId="46">
    <w:abstractNumId w:val="14"/>
  </w:num>
  <w:num w:numId="47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Full" w:cryptAlgorithmClass="hash" w:cryptAlgorithmType="typeAny" w:cryptAlgorithmSid="4" w:cryptSpinCount="100000" w:hash="3mQqNK8SNqqTsn3+iCOnq9e4Ksk=" w:salt="Ta6xQocNCH0bmAQT5UHVP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21"/>
    <w:rsid w:val="00001740"/>
    <w:rsid w:val="00001EF2"/>
    <w:rsid w:val="00002F34"/>
    <w:rsid w:val="00003401"/>
    <w:rsid w:val="000052AF"/>
    <w:rsid w:val="00005FFB"/>
    <w:rsid w:val="0000712E"/>
    <w:rsid w:val="00007B30"/>
    <w:rsid w:val="00007EC2"/>
    <w:rsid w:val="00013806"/>
    <w:rsid w:val="000138D4"/>
    <w:rsid w:val="00013CE3"/>
    <w:rsid w:val="000143D0"/>
    <w:rsid w:val="00020849"/>
    <w:rsid w:val="00021FC7"/>
    <w:rsid w:val="00022866"/>
    <w:rsid w:val="00025322"/>
    <w:rsid w:val="00026125"/>
    <w:rsid w:val="0002736F"/>
    <w:rsid w:val="000317D5"/>
    <w:rsid w:val="00033496"/>
    <w:rsid w:val="000346AA"/>
    <w:rsid w:val="00037095"/>
    <w:rsid w:val="00040471"/>
    <w:rsid w:val="0004130E"/>
    <w:rsid w:val="00044903"/>
    <w:rsid w:val="00044CE1"/>
    <w:rsid w:val="000458A5"/>
    <w:rsid w:val="00047152"/>
    <w:rsid w:val="00052AA1"/>
    <w:rsid w:val="00053CC9"/>
    <w:rsid w:val="00054BFB"/>
    <w:rsid w:val="00055E33"/>
    <w:rsid w:val="000579D7"/>
    <w:rsid w:val="000607AE"/>
    <w:rsid w:val="000617CF"/>
    <w:rsid w:val="00061BCC"/>
    <w:rsid w:val="00062E2B"/>
    <w:rsid w:val="0006446F"/>
    <w:rsid w:val="00071E80"/>
    <w:rsid w:val="000723E3"/>
    <w:rsid w:val="00074082"/>
    <w:rsid w:val="00074887"/>
    <w:rsid w:val="00075197"/>
    <w:rsid w:val="000759D7"/>
    <w:rsid w:val="00077DAC"/>
    <w:rsid w:val="00083B11"/>
    <w:rsid w:val="00084114"/>
    <w:rsid w:val="0008447C"/>
    <w:rsid w:val="00090A05"/>
    <w:rsid w:val="00090C48"/>
    <w:rsid w:val="0009260C"/>
    <w:rsid w:val="0009659F"/>
    <w:rsid w:val="000A2B98"/>
    <w:rsid w:val="000A4E23"/>
    <w:rsid w:val="000A5612"/>
    <w:rsid w:val="000A5F10"/>
    <w:rsid w:val="000B350B"/>
    <w:rsid w:val="000B594C"/>
    <w:rsid w:val="000C19FB"/>
    <w:rsid w:val="000C3217"/>
    <w:rsid w:val="000C3A31"/>
    <w:rsid w:val="000C57B6"/>
    <w:rsid w:val="000C736F"/>
    <w:rsid w:val="000D096C"/>
    <w:rsid w:val="000D1F57"/>
    <w:rsid w:val="000D6299"/>
    <w:rsid w:val="000D66AF"/>
    <w:rsid w:val="000D69FF"/>
    <w:rsid w:val="000F07F3"/>
    <w:rsid w:val="000F1A50"/>
    <w:rsid w:val="000F4403"/>
    <w:rsid w:val="000F495B"/>
    <w:rsid w:val="000F4AAC"/>
    <w:rsid w:val="0010060B"/>
    <w:rsid w:val="00100A17"/>
    <w:rsid w:val="0010294C"/>
    <w:rsid w:val="001101A1"/>
    <w:rsid w:val="00111A52"/>
    <w:rsid w:val="0011340E"/>
    <w:rsid w:val="0011551B"/>
    <w:rsid w:val="001166A0"/>
    <w:rsid w:val="00122BF9"/>
    <w:rsid w:val="00123315"/>
    <w:rsid w:val="0012404C"/>
    <w:rsid w:val="0012547A"/>
    <w:rsid w:val="00127407"/>
    <w:rsid w:val="00130EE4"/>
    <w:rsid w:val="00133067"/>
    <w:rsid w:val="00134A0F"/>
    <w:rsid w:val="00134EF8"/>
    <w:rsid w:val="00135D2E"/>
    <w:rsid w:val="0013608B"/>
    <w:rsid w:val="00143166"/>
    <w:rsid w:val="00144DB0"/>
    <w:rsid w:val="00145FDD"/>
    <w:rsid w:val="00146609"/>
    <w:rsid w:val="00147D46"/>
    <w:rsid w:val="0015081C"/>
    <w:rsid w:val="00150868"/>
    <w:rsid w:val="00151C49"/>
    <w:rsid w:val="00152392"/>
    <w:rsid w:val="00155043"/>
    <w:rsid w:val="0015608A"/>
    <w:rsid w:val="001565C3"/>
    <w:rsid w:val="00157142"/>
    <w:rsid w:val="00160E99"/>
    <w:rsid w:val="00163B50"/>
    <w:rsid w:val="001640F8"/>
    <w:rsid w:val="00166BBF"/>
    <w:rsid w:val="001673F1"/>
    <w:rsid w:val="001706D4"/>
    <w:rsid w:val="00171717"/>
    <w:rsid w:val="00171A89"/>
    <w:rsid w:val="0017293B"/>
    <w:rsid w:val="00173B3C"/>
    <w:rsid w:val="00174389"/>
    <w:rsid w:val="0017665E"/>
    <w:rsid w:val="00180876"/>
    <w:rsid w:val="00181EAC"/>
    <w:rsid w:val="00182026"/>
    <w:rsid w:val="00184C49"/>
    <w:rsid w:val="00185CEC"/>
    <w:rsid w:val="00192335"/>
    <w:rsid w:val="00195020"/>
    <w:rsid w:val="00195A9D"/>
    <w:rsid w:val="001A0024"/>
    <w:rsid w:val="001A05E5"/>
    <w:rsid w:val="001A147E"/>
    <w:rsid w:val="001A29C6"/>
    <w:rsid w:val="001B6E64"/>
    <w:rsid w:val="001B7FFC"/>
    <w:rsid w:val="001C2D05"/>
    <w:rsid w:val="001C5116"/>
    <w:rsid w:val="001C67E2"/>
    <w:rsid w:val="001C6F81"/>
    <w:rsid w:val="001D1CBD"/>
    <w:rsid w:val="001D238D"/>
    <w:rsid w:val="001D5B25"/>
    <w:rsid w:val="001D7671"/>
    <w:rsid w:val="001E2DA7"/>
    <w:rsid w:val="001E4BED"/>
    <w:rsid w:val="001E6CC4"/>
    <w:rsid w:val="001E6E55"/>
    <w:rsid w:val="001E7168"/>
    <w:rsid w:val="001E7A4A"/>
    <w:rsid w:val="001E7C50"/>
    <w:rsid w:val="001F7C12"/>
    <w:rsid w:val="00200018"/>
    <w:rsid w:val="00201618"/>
    <w:rsid w:val="0020237F"/>
    <w:rsid w:val="00203832"/>
    <w:rsid w:val="00203D17"/>
    <w:rsid w:val="002066DD"/>
    <w:rsid w:val="002120AD"/>
    <w:rsid w:val="00212AE4"/>
    <w:rsid w:val="002133AD"/>
    <w:rsid w:val="00215571"/>
    <w:rsid w:val="00222F2A"/>
    <w:rsid w:val="00223F15"/>
    <w:rsid w:val="0022401A"/>
    <w:rsid w:val="00226CF3"/>
    <w:rsid w:val="002301ED"/>
    <w:rsid w:val="00230894"/>
    <w:rsid w:val="002345BB"/>
    <w:rsid w:val="00234CA7"/>
    <w:rsid w:val="00236E03"/>
    <w:rsid w:val="002404C4"/>
    <w:rsid w:val="002415B8"/>
    <w:rsid w:val="0024267E"/>
    <w:rsid w:val="002436C3"/>
    <w:rsid w:val="002438FB"/>
    <w:rsid w:val="00243A1E"/>
    <w:rsid w:val="00246500"/>
    <w:rsid w:val="002537B5"/>
    <w:rsid w:val="00256556"/>
    <w:rsid w:val="002568C7"/>
    <w:rsid w:val="00256EDB"/>
    <w:rsid w:val="002607D5"/>
    <w:rsid w:val="00260D06"/>
    <w:rsid w:val="00262065"/>
    <w:rsid w:val="00262550"/>
    <w:rsid w:val="00263818"/>
    <w:rsid w:val="00270A68"/>
    <w:rsid w:val="00272F0F"/>
    <w:rsid w:val="0028002C"/>
    <w:rsid w:val="00282493"/>
    <w:rsid w:val="0028632B"/>
    <w:rsid w:val="0028684C"/>
    <w:rsid w:val="00287C9B"/>
    <w:rsid w:val="00292C4F"/>
    <w:rsid w:val="00293C6C"/>
    <w:rsid w:val="00293F73"/>
    <w:rsid w:val="00294FFF"/>
    <w:rsid w:val="002A0BFE"/>
    <w:rsid w:val="002A1DCE"/>
    <w:rsid w:val="002A5085"/>
    <w:rsid w:val="002A75BD"/>
    <w:rsid w:val="002B1D21"/>
    <w:rsid w:val="002B3B88"/>
    <w:rsid w:val="002B3F22"/>
    <w:rsid w:val="002C1491"/>
    <w:rsid w:val="002C6820"/>
    <w:rsid w:val="002C7BAD"/>
    <w:rsid w:val="002C7E3D"/>
    <w:rsid w:val="002D1CC9"/>
    <w:rsid w:val="002D6FBB"/>
    <w:rsid w:val="002D79DC"/>
    <w:rsid w:val="002E0A1C"/>
    <w:rsid w:val="002E149B"/>
    <w:rsid w:val="002E2331"/>
    <w:rsid w:val="002E2639"/>
    <w:rsid w:val="002E3FD7"/>
    <w:rsid w:val="002E5760"/>
    <w:rsid w:val="002F08C5"/>
    <w:rsid w:val="002F0C66"/>
    <w:rsid w:val="002F2D9D"/>
    <w:rsid w:val="002F48D1"/>
    <w:rsid w:val="002F5E01"/>
    <w:rsid w:val="002F67A4"/>
    <w:rsid w:val="002F6DC0"/>
    <w:rsid w:val="00302E42"/>
    <w:rsid w:val="00304929"/>
    <w:rsid w:val="00305031"/>
    <w:rsid w:val="0030634B"/>
    <w:rsid w:val="00306E16"/>
    <w:rsid w:val="00311B11"/>
    <w:rsid w:val="00312A4C"/>
    <w:rsid w:val="0031498F"/>
    <w:rsid w:val="00315FF0"/>
    <w:rsid w:val="0031707B"/>
    <w:rsid w:val="00320FEA"/>
    <w:rsid w:val="003224A7"/>
    <w:rsid w:val="00322CF8"/>
    <w:rsid w:val="00324A57"/>
    <w:rsid w:val="00326CF2"/>
    <w:rsid w:val="00326D44"/>
    <w:rsid w:val="003273DC"/>
    <w:rsid w:val="003337B9"/>
    <w:rsid w:val="00333F79"/>
    <w:rsid w:val="0033428C"/>
    <w:rsid w:val="00335BB9"/>
    <w:rsid w:val="0033638A"/>
    <w:rsid w:val="003379B4"/>
    <w:rsid w:val="00340BD1"/>
    <w:rsid w:val="003445D0"/>
    <w:rsid w:val="00347FB5"/>
    <w:rsid w:val="00351B95"/>
    <w:rsid w:val="00354C68"/>
    <w:rsid w:val="00356334"/>
    <w:rsid w:val="00364641"/>
    <w:rsid w:val="003678E2"/>
    <w:rsid w:val="00373F1A"/>
    <w:rsid w:val="003765E8"/>
    <w:rsid w:val="00381B81"/>
    <w:rsid w:val="00384DCF"/>
    <w:rsid w:val="003A1797"/>
    <w:rsid w:val="003A1AAF"/>
    <w:rsid w:val="003A2568"/>
    <w:rsid w:val="003A2B25"/>
    <w:rsid w:val="003A3055"/>
    <w:rsid w:val="003A5777"/>
    <w:rsid w:val="003A6B02"/>
    <w:rsid w:val="003B0C11"/>
    <w:rsid w:val="003B5356"/>
    <w:rsid w:val="003C134C"/>
    <w:rsid w:val="003C4581"/>
    <w:rsid w:val="003C5C4F"/>
    <w:rsid w:val="003C63E6"/>
    <w:rsid w:val="003C6EE0"/>
    <w:rsid w:val="003D0D84"/>
    <w:rsid w:val="003D1FE2"/>
    <w:rsid w:val="003D2AA4"/>
    <w:rsid w:val="003D46A1"/>
    <w:rsid w:val="003D5EF3"/>
    <w:rsid w:val="003D6779"/>
    <w:rsid w:val="003E1929"/>
    <w:rsid w:val="003E6E64"/>
    <w:rsid w:val="003E6FF3"/>
    <w:rsid w:val="003E71F5"/>
    <w:rsid w:val="003E7946"/>
    <w:rsid w:val="003F0C2F"/>
    <w:rsid w:val="003F0C4D"/>
    <w:rsid w:val="003F1521"/>
    <w:rsid w:val="003F3F34"/>
    <w:rsid w:val="003F44B2"/>
    <w:rsid w:val="003F5848"/>
    <w:rsid w:val="003F6311"/>
    <w:rsid w:val="003F66A6"/>
    <w:rsid w:val="00404B7F"/>
    <w:rsid w:val="00404DE7"/>
    <w:rsid w:val="00406E20"/>
    <w:rsid w:val="004114E8"/>
    <w:rsid w:val="00412458"/>
    <w:rsid w:val="00422523"/>
    <w:rsid w:val="0042349A"/>
    <w:rsid w:val="00423C35"/>
    <w:rsid w:val="004255AF"/>
    <w:rsid w:val="00425DB4"/>
    <w:rsid w:val="00425FAD"/>
    <w:rsid w:val="0042618D"/>
    <w:rsid w:val="00427099"/>
    <w:rsid w:val="004327BA"/>
    <w:rsid w:val="00434A60"/>
    <w:rsid w:val="00436DBE"/>
    <w:rsid w:val="00437615"/>
    <w:rsid w:val="0044102D"/>
    <w:rsid w:val="00442E6E"/>
    <w:rsid w:val="00443B6B"/>
    <w:rsid w:val="00444B3C"/>
    <w:rsid w:val="0045136A"/>
    <w:rsid w:val="004538BE"/>
    <w:rsid w:val="004545E0"/>
    <w:rsid w:val="00455587"/>
    <w:rsid w:val="00456BAF"/>
    <w:rsid w:val="004570DD"/>
    <w:rsid w:val="004615B1"/>
    <w:rsid w:val="00461A2C"/>
    <w:rsid w:val="00461CFE"/>
    <w:rsid w:val="00461EB0"/>
    <w:rsid w:val="00466E35"/>
    <w:rsid w:val="0047027A"/>
    <w:rsid w:val="0047151D"/>
    <w:rsid w:val="00472A9A"/>
    <w:rsid w:val="00473B45"/>
    <w:rsid w:val="0047657C"/>
    <w:rsid w:val="004771FD"/>
    <w:rsid w:val="0047743E"/>
    <w:rsid w:val="00477650"/>
    <w:rsid w:val="0048298D"/>
    <w:rsid w:val="00482D41"/>
    <w:rsid w:val="00490620"/>
    <w:rsid w:val="00491C48"/>
    <w:rsid w:val="004A324D"/>
    <w:rsid w:val="004A374B"/>
    <w:rsid w:val="004B01B9"/>
    <w:rsid w:val="004B2525"/>
    <w:rsid w:val="004B3678"/>
    <w:rsid w:val="004B4ACB"/>
    <w:rsid w:val="004B4B35"/>
    <w:rsid w:val="004C275A"/>
    <w:rsid w:val="004C7816"/>
    <w:rsid w:val="004D0128"/>
    <w:rsid w:val="004D22C0"/>
    <w:rsid w:val="004D41E6"/>
    <w:rsid w:val="004D6987"/>
    <w:rsid w:val="004D6BA9"/>
    <w:rsid w:val="004E0D8A"/>
    <w:rsid w:val="004E2A99"/>
    <w:rsid w:val="004E31DA"/>
    <w:rsid w:val="004E57F5"/>
    <w:rsid w:val="004E7573"/>
    <w:rsid w:val="004F0B0C"/>
    <w:rsid w:val="004F1721"/>
    <w:rsid w:val="004F2124"/>
    <w:rsid w:val="004F2D4B"/>
    <w:rsid w:val="004F4071"/>
    <w:rsid w:val="004F4F34"/>
    <w:rsid w:val="00500CA1"/>
    <w:rsid w:val="0050208E"/>
    <w:rsid w:val="00502524"/>
    <w:rsid w:val="00507275"/>
    <w:rsid w:val="005167D2"/>
    <w:rsid w:val="0052116B"/>
    <w:rsid w:val="00525880"/>
    <w:rsid w:val="005278C3"/>
    <w:rsid w:val="00527ED6"/>
    <w:rsid w:val="00527FF1"/>
    <w:rsid w:val="00530191"/>
    <w:rsid w:val="005316CF"/>
    <w:rsid w:val="00532738"/>
    <w:rsid w:val="005343B5"/>
    <w:rsid w:val="00536290"/>
    <w:rsid w:val="00536D6D"/>
    <w:rsid w:val="00541C27"/>
    <w:rsid w:val="0054533E"/>
    <w:rsid w:val="0055141D"/>
    <w:rsid w:val="00552CC6"/>
    <w:rsid w:val="00555745"/>
    <w:rsid w:val="005565FE"/>
    <w:rsid w:val="005568B6"/>
    <w:rsid w:val="005572D4"/>
    <w:rsid w:val="00566DC1"/>
    <w:rsid w:val="005728F5"/>
    <w:rsid w:val="00572AC6"/>
    <w:rsid w:val="00573774"/>
    <w:rsid w:val="005746EE"/>
    <w:rsid w:val="0058180C"/>
    <w:rsid w:val="00582E94"/>
    <w:rsid w:val="00583D75"/>
    <w:rsid w:val="0058661F"/>
    <w:rsid w:val="0058746A"/>
    <w:rsid w:val="00592D42"/>
    <w:rsid w:val="005932E5"/>
    <w:rsid w:val="00596593"/>
    <w:rsid w:val="005A0B9D"/>
    <w:rsid w:val="005A0C28"/>
    <w:rsid w:val="005A3562"/>
    <w:rsid w:val="005A558F"/>
    <w:rsid w:val="005A66E3"/>
    <w:rsid w:val="005B104E"/>
    <w:rsid w:val="005B413C"/>
    <w:rsid w:val="005B7345"/>
    <w:rsid w:val="005C2096"/>
    <w:rsid w:val="005C3964"/>
    <w:rsid w:val="005C4BEB"/>
    <w:rsid w:val="005C4D40"/>
    <w:rsid w:val="005C4F4B"/>
    <w:rsid w:val="005C5C17"/>
    <w:rsid w:val="005D2006"/>
    <w:rsid w:val="005D6EE6"/>
    <w:rsid w:val="005D7832"/>
    <w:rsid w:val="005D7D76"/>
    <w:rsid w:val="005E425D"/>
    <w:rsid w:val="005F0F0E"/>
    <w:rsid w:val="005F25ED"/>
    <w:rsid w:val="005F279A"/>
    <w:rsid w:val="005F2BB1"/>
    <w:rsid w:val="005F2BEE"/>
    <w:rsid w:val="005F2F57"/>
    <w:rsid w:val="005F42C8"/>
    <w:rsid w:val="005F4DE2"/>
    <w:rsid w:val="005F5906"/>
    <w:rsid w:val="005F6CBE"/>
    <w:rsid w:val="005F7341"/>
    <w:rsid w:val="006002CB"/>
    <w:rsid w:val="0060289B"/>
    <w:rsid w:val="00603868"/>
    <w:rsid w:val="00604912"/>
    <w:rsid w:val="0061048E"/>
    <w:rsid w:val="006104BA"/>
    <w:rsid w:val="00611514"/>
    <w:rsid w:val="00612586"/>
    <w:rsid w:val="00613B1E"/>
    <w:rsid w:val="00615BBA"/>
    <w:rsid w:val="00620760"/>
    <w:rsid w:val="006219DF"/>
    <w:rsid w:val="00622AC0"/>
    <w:rsid w:val="00622C59"/>
    <w:rsid w:val="00622CDC"/>
    <w:rsid w:val="00623319"/>
    <w:rsid w:val="00623849"/>
    <w:rsid w:val="00624486"/>
    <w:rsid w:val="0063087D"/>
    <w:rsid w:val="00632A9C"/>
    <w:rsid w:val="00640D62"/>
    <w:rsid w:val="00641B8A"/>
    <w:rsid w:val="00647A4E"/>
    <w:rsid w:val="00650E59"/>
    <w:rsid w:val="00651D42"/>
    <w:rsid w:val="00653C64"/>
    <w:rsid w:val="006540B1"/>
    <w:rsid w:val="006559EA"/>
    <w:rsid w:val="006606FE"/>
    <w:rsid w:val="006613A3"/>
    <w:rsid w:val="00661868"/>
    <w:rsid w:val="00665E1E"/>
    <w:rsid w:val="00670B79"/>
    <w:rsid w:val="00670CBD"/>
    <w:rsid w:val="00671A12"/>
    <w:rsid w:val="00671CE2"/>
    <w:rsid w:val="00672223"/>
    <w:rsid w:val="0067335D"/>
    <w:rsid w:val="00674BC9"/>
    <w:rsid w:val="00675864"/>
    <w:rsid w:val="00676846"/>
    <w:rsid w:val="006769A0"/>
    <w:rsid w:val="006805D8"/>
    <w:rsid w:val="00681217"/>
    <w:rsid w:val="00683413"/>
    <w:rsid w:val="00683CC9"/>
    <w:rsid w:val="00685578"/>
    <w:rsid w:val="0069030A"/>
    <w:rsid w:val="006909B5"/>
    <w:rsid w:val="00697772"/>
    <w:rsid w:val="0069790D"/>
    <w:rsid w:val="006A0E9C"/>
    <w:rsid w:val="006A106F"/>
    <w:rsid w:val="006B1C4E"/>
    <w:rsid w:val="006B1E21"/>
    <w:rsid w:val="006B3C7D"/>
    <w:rsid w:val="006B4164"/>
    <w:rsid w:val="006B46D9"/>
    <w:rsid w:val="006C03A5"/>
    <w:rsid w:val="006C0CA6"/>
    <w:rsid w:val="006C2A31"/>
    <w:rsid w:val="006C35B1"/>
    <w:rsid w:val="006C3D39"/>
    <w:rsid w:val="006C43FB"/>
    <w:rsid w:val="006C6B97"/>
    <w:rsid w:val="006D0D74"/>
    <w:rsid w:val="006D196C"/>
    <w:rsid w:val="006D1A48"/>
    <w:rsid w:val="006D1EFE"/>
    <w:rsid w:val="006D2583"/>
    <w:rsid w:val="006D4910"/>
    <w:rsid w:val="006D5AB1"/>
    <w:rsid w:val="006D6A91"/>
    <w:rsid w:val="006D7CA3"/>
    <w:rsid w:val="006E4004"/>
    <w:rsid w:val="006E69CD"/>
    <w:rsid w:val="006E6FEF"/>
    <w:rsid w:val="006F2A4D"/>
    <w:rsid w:val="006F4222"/>
    <w:rsid w:val="006F64A1"/>
    <w:rsid w:val="00703A70"/>
    <w:rsid w:val="00706A66"/>
    <w:rsid w:val="00707094"/>
    <w:rsid w:val="0070769E"/>
    <w:rsid w:val="00707BB5"/>
    <w:rsid w:val="00710788"/>
    <w:rsid w:val="007107F2"/>
    <w:rsid w:val="007111E9"/>
    <w:rsid w:val="007132F4"/>
    <w:rsid w:val="00713BF3"/>
    <w:rsid w:val="007141FC"/>
    <w:rsid w:val="007156F3"/>
    <w:rsid w:val="0071661B"/>
    <w:rsid w:val="007166AD"/>
    <w:rsid w:val="00717FCF"/>
    <w:rsid w:val="0072115F"/>
    <w:rsid w:val="00721551"/>
    <w:rsid w:val="00722C61"/>
    <w:rsid w:val="00722CB2"/>
    <w:rsid w:val="00722FB2"/>
    <w:rsid w:val="00723256"/>
    <w:rsid w:val="00723A20"/>
    <w:rsid w:val="00724445"/>
    <w:rsid w:val="00724A68"/>
    <w:rsid w:val="00724CAC"/>
    <w:rsid w:val="00725CBD"/>
    <w:rsid w:val="00730511"/>
    <w:rsid w:val="0073135F"/>
    <w:rsid w:val="00732180"/>
    <w:rsid w:val="00732184"/>
    <w:rsid w:val="007322AA"/>
    <w:rsid w:val="00732899"/>
    <w:rsid w:val="0073516C"/>
    <w:rsid w:val="00742B52"/>
    <w:rsid w:val="00744E5B"/>
    <w:rsid w:val="00745F98"/>
    <w:rsid w:val="00746005"/>
    <w:rsid w:val="00751BA3"/>
    <w:rsid w:val="00752A1E"/>
    <w:rsid w:val="00754582"/>
    <w:rsid w:val="00756EF1"/>
    <w:rsid w:val="00761CA8"/>
    <w:rsid w:val="00761EC6"/>
    <w:rsid w:val="007638C7"/>
    <w:rsid w:val="007642BF"/>
    <w:rsid w:val="007644DE"/>
    <w:rsid w:val="00764C3F"/>
    <w:rsid w:val="00765628"/>
    <w:rsid w:val="00767E0B"/>
    <w:rsid w:val="0077134A"/>
    <w:rsid w:val="007715EB"/>
    <w:rsid w:val="00780BF1"/>
    <w:rsid w:val="007846D5"/>
    <w:rsid w:val="0078497B"/>
    <w:rsid w:val="00786B04"/>
    <w:rsid w:val="0078765E"/>
    <w:rsid w:val="00790AF0"/>
    <w:rsid w:val="00791F58"/>
    <w:rsid w:val="00793496"/>
    <w:rsid w:val="007953C1"/>
    <w:rsid w:val="00795C32"/>
    <w:rsid w:val="00797FEE"/>
    <w:rsid w:val="007A19C4"/>
    <w:rsid w:val="007A3BF9"/>
    <w:rsid w:val="007A55EF"/>
    <w:rsid w:val="007A638F"/>
    <w:rsid w:val="007A7E92"/>
    <w:rsid w:val="007B117F"/>
    <w:rsid w:val="007B3210"/>
    <w:rsid w:val="007B38E0"/>
    <w:rsid w:val="007B3933"/>
    <w:rsid w:val="007B3DC4"/>
    <w:rsid w:val="007B61DD"/>
    <w:rsid w:val="007C0F0D"/>
    <w:rsid w:val="007C1CA3"/>
    <w:rsid w:val="007C31FE"/>
    <w:rsid w:val="007C4516"/>
    <w:rsid w:val="007D11F8"/>
    <w:rsid w:val="007D12C5"/>
    <w:rsid w:val="007D18CA"/>
    <w:rsid w:val="007D230E"/>
    <w:rsid w:val="007D5BD3"/>
    <w:rsid w:val="007E1429"/>
    <w:rsid w:val="007E21C2"/>
    <w:rsid w:val="007E4FB6"/>
    <w:rsid w:val="007E525A"/>
    <w:rsid w:val="007E7387"/>
    <w:rsid w:val="007E7F03"/>
    <w:rsid w:val="007F08AB"/>
    <w:rsid w:val="007F281A"/>
    <w:rsid w:val="007F3564"/>
    <w:rsid w:val="007F5848"/>
    <w:rsid w:val="007F73E5"/>
    <w:rsid w:val="007F7DBC"/>
    <w:rsid w:val="008000FE"/>
    <w:rsid w:val="00801964"/>
    <w:rsid w:val="00802FB0"/>
    <w:rsid w:val="00804894"/>
    <w:rsid w:val="00806BE1"/>
    <w:rsid w:val="0080702F"/>
    <w:rsid w:val="008100DE"/>
    <w:rsid w:val="0081237A"/>
    <w:rsid w:val="00812D9D"/>
    <w:rsid w:val="00815571"/>
    <w:rsid w:val="00815ADC"/>
    <w:rsid w:val="008210CB"/>
    <w:rsid w:val="008212FA"/>
    <w:rsid w:val="00821912"/>
    <w:rsid w:val="00824CB1"/>
    <w:rsid w:val="00831085"/>
    <w:rsid w:val="008313A2"/>
    <w:rsid w:val="00831CFB"/>
    <w:rsid w:val="00831E69"/>
    <w:rsid w:val="00837193"/>
    <w:rsid w:val="00840552"/>
    <w:rsid w:val="008409BD"/>
    <w:rsid w:val="00840EAD"/>
    <w:rsid w:val="00841A61"/>
    <w:rsid w:val="00843739"/>
    <w:rsid w:val="008444BA"/>
    <w:rsid w:val="00852060"/>
    <w:rsid w:val="008520F3"/>
    <w:rsid w:val="00852665"/>
    <w:rsid w:val="008534A3"/>
    <w:rsid w:val="008545CA"/>
    <w:rsid w:val="00854A8B"/>
    <w:rsid w:val="00856224"/>
    <w:rsid w:val="00861822"/>
    <w:rsid w:val="008634B8"/>
    <w:rsid w:val="00864B29"/>
    <w:rsid w:val="00864DBA"/>
    <w:rsid w:val="00870906"/>
    <w:rsid w:val="00870BCE"/>
    <w:rsid w:val="00874417"/>
    <w:rsid w:val="008745D3"/>
    <w:rsid w:val="00874E66"/>
    <w:rsid w:val="0088071D"/>
    <w:rsid w:val="00881C6C"/>
    <w:rsid w:val="0088501D"/>
    <w:rsid w:val="00891A5F"/>
    <w:rsid w:val="008948DA"/>
    <w:rsid w:val="008972B9"/>
    <w:rsid w:val="008A0CE1"/>
    <w:rsid w:val="008A2485"/>
    <w:rsid w:val="008A284C"/>
    <w:rsid w:val="008A78B3"/>
    <w:rsid w:val="008B0E9E"/>
    <w:rsid w:val="008B19F2"/>
    <w:rsid w:val="008B47A9"/>
    <w:rsid w:val="008B5D01"/>
    <w:rsid w:val="008B7533"/>
    <w:rsid w:val="008B764B"/>
    <w:rsid w:val="008C0F1E"/>
    <w:rsid w:val="008C158D"/>
    <w:rsid w:val="008C623C"/>
    <w:rsid w:val="008C684D"/>
    <w:rsid w:val="008C76D7"/>
    <w:rsid w:val="008D1EF5"/>
    <w:rsid w:val="008D2024"/>
    <w:rsid w:val="008D2ACF"/>
    <w:rsid w:val="008D4ABA"/>
    <w:rsid w:val="008E24D1"/>
    <w:rsid w:val="008E46A1"/>
    <w:rsid w:val="008E4CC7"/>
    <w:rsid w:val="008E5D35"/>
    <w:rsid w:val="008E6391"/>
    <w:rsid w:val="008F02D7"/>
    <w:rsid w:val="008F09B9"/>
    <w:rsid w:val="008F2DE3"/>
    <w:rsid w:val="008F5B43"/>
    <w:rsid w:val="008F5F64"/>
    <w:rsid w:val="008F7836"/>
    <w:rsid w:val="008F7CAD"/>
    <w:rsid w:val="00900764"/>
    <w:rsid w:val="00901CBC"/>
    <w:rsid w:val="00906832"/>
    <w:rsid w:val="0090726F"/>
    <w:rsid w:val="00911A61"/>
    <w:rsid w:val="00913DE4"/>
    <w:rsid w:val="00915AE6"/>
    <w:rsid w:val="00916BC6"/>
    <w:rsid w:val="00917C4A"/>
    <w:rsid w:val="00917E80"/>
    <w:rsid w:val="00922B15"/>
    <w:rsid w:val="00922EF7"/>
    <w:rsid w:val="0092753A"/>
    <w:rsid w:val="00927EBB"/>
    <w:rsid w:val="00932AC7"/>
    <w:rsid w:val="00934B15"/>
    <w:rsid w:val="00935737"/>
    <w:rsid w:val="009401B6"/>
    <w:rsid w:val="009413DD"/>
    <w:rsid w:val="00941852"/>
    <w:rsid w:val="0094313C"/>
    <w:rsid w:val="00946104"/>
    <w:rsid w:val="00950534"/>
    <w:rsid w:val="00952292"/>
    <w:rsid w:val="00952600"/>
    <w:rsid w:val="00953C07"/>
    <w:rsid w:val="009563B6"/>
    <w:rsid w:val="0095643D"/>
    <w:rsid w:val="00961336"/>
    <w:rsid w:val="00961941"/>
    <w:rsid w:val="00963578"/>
    <w:rsid w:val="00967426"/>
    <w:rsid w:val="009706E0"/>
    <w:rsid w:val="00971BDB"/>
    <w:rsid w:val="00971FCC"/>
    <w:rsid w:val="009748A1"/>
    <w:rsid w:val="009752D9"/>
    <w:rsid w:val="00980F62"/>
    <w:rsid w:val="009837EB"/>
    <w:rsid w:val="0098410F"/>
    <w:rsid w:val="00984359"/>
    <w:rsid w:val="00985502"/>
    <w:rsid w:val="00986AE3"/>
    <w:rsid w:val="00991819"/>
    <w:rsid w:val="0099322A"/>
    <w:rsid w:val="0099339F"/>
    <w:rsid w:val="00994F52"/>
    <w:rsid w:val="0099526A"/>
    <w:rsid w:val="009965D8"/>
    <w:rsid w:val="009A20FF"/>
    <w:rsid w:val="009A2B50"/>
    <w:rsid w:val="009B0C81"/>
    <w:rsid w:val="009B2389"/>
    <w:rsid w:val="009B3439"/>
    <w:rsid w:val="009B3DB3"/>
    <w:rsid w:val="009B4424"/>
    <w:rsid w:val="009B58FC"/>
    <w:rsid w:val="009C3F9C"/>
    <w:rsid w:val="009C6883"/>
    <w:rsid w:val="009D0482"/>
    <w:rsid w:val="009D7B14"/>
    <w:rsid w:val="009E0681"/>
    <w:rsid w:val="009E1849"/>
    <w:rsid w:val="009E34DD"/>
    <w:rsid w:val="009E4DEF"/>
    <w:rsid w:val="009E5507"/>
    <w:rsid w:val="009E59EF"/>
    <w:rsid w:val="009E62A1"/>
    <w:rsid w:val="009E6B95"/>
    <w:rsid w:val="009E7060"/>
    <w:rsid w:val="009F0F96"/>
    <w:rsid w:val="009F2221"/>
    <w:rsid w:val="009F2CCC"/>
    <w:rsid w:val="009F4E78"/>
    <w:rsid w:val="009F59C1"/>
    <w:rsid w:val="009F7BA1"/>
    <w:rsid w:val="00A03F10"/>
    <w:rsid w:val="00A04F0D"/>
    <w:rsid w:val="00A06257"/>
    <w:rsid w:val="00A06596"/>
    <w:rsid w:val="00A12B5A"/>
    <w:rsid w:val="00A14487"/>
    <w:rsid w:val="00A213FF"/>
    <w:rsid w:val="00A229AD"/>
    <w:rsid w:val="00A22EF3"/>
    <w:rsid w:val="00A2388F"/>
    <w:rsid w:val="00A24CA9"/>
    <w:rsid w:val="00A24FB7"/>
    <w:rsid w:val="00A25A6A"/>
    <w:rsid w:val="00A27245"/>
    <w:rsid w:val="00A273A5"/>
    <w:rsid w:val="00A31CB9"/>
    <w:rsid w:val="00A31D56"/>
    <w:rsid w:val="00A31F7C"/>
    <w:rsid w:val="00A32594"/>
    <w:rsid w:val="00A3440D"/>
    <w:rsid w:val="00A3452D"/>
    <w:rsid w:val="00A34713"/>
    <w:rsid w:val="00A351C1"/>
    <w:rsid w:val="00A35862"/>
    <w:rsid w:val="00A35FCC"/>
    <w:rsid w:val="00A36349"/>
    <w:rsid w:val="00A419E5"/>
    <w:rsid w:val="00A4256E"/>
    <w:rsid w:val="00A4667A"/>
    <w:rsid w:val="00A5058D"/>
    <w:rsid w:val="00A5166A"/>
    <w:rsid w:val="00A516E8"/>
    <w:rsid w:val="00A5223D"/>
    <w:rsid w:val="00A52373"/>
    <w:rsid w:val="00A527A5"/>
    <w:rsid w:val="00A56CC0"/>
    <w:rsid w:val="00A57D36"/>
    <w:rsid w:val="00A66115"/>
    <w:rsid w:val="00A6745C"/>
    <w:rsid w:val="00A70D82"/>
    <w:rsid w:val="00A75221"/>
    <w:rsid w:val="00A76488"/>
    <w:rsid w:val="00A82054"/>
    <w:rsid w:val="00A8384A"/>
    <w:rsid w:val="00A8507B"/>
    <w:rsid w:val="00A87192"/>
    <w:rsid w:val="00A8789B"/>
    <w:rsid w:val="00A87F5D"/>
    <w:rsid w:val="00A91653"/>
    <w:rsid w:val="00A925BB"/>
    <w:rsid w:val="00A9510E"/>
    <w:rsid w:val="00A95E9B"/>
    <w:rsid w:val="00A96493"/>
    <w:rsid w:val="00A9717F"/>
    <w:rsid w:val="00AA2ABD"/>
    <w:rsid w:val="00AA4B69"/>
    <w:rsid w:val="00AA4CA1"/>
    <w:rsid w:val="00AA758F"/>
    <w:rsid w:val="00AA79D3"/>
    <w:rsid w:val="00AB2D66"/>
    <w:rsid w:val="00AC06FC"/>
    <w:rsid w:val="00AC374E"/>
    <w:rsid w:val="00AC3904"/>
    <w:rsid w:val="00AC5E3A"/>
    <w:rsid w:val="00AC6669"/>
    <w:rsid w:val="00AD04C8"/>
    <w:rsid w:val="00AD1E85"/>
    <w:rsid w:val="00AD3218"/>
    <w:rsid w:val="00AD3930"/>
    <w:rsid w:val="00AD4E70"/>
    <w:rsid w:val="00AD578C"/>
    <w:rsid w:val="00AD6463"/>
    <w:rsid w:val="00AE1865"/>
    <w:rsid w:val="00AE3E2D"/>
    <w:rsid w:val="00AE578D"/>
    <w:rsid w:val="00AF11F0"/>
    <w:rsid w:val="00AF14C7"/>
    <w:rsid w:val="00AF39E6"/>
    <w:rsid w:val="00AF4D8D"/>
    <w:rsid w:val="00AF716E"/>
    <w:rsid w:val="00B00FDB"/>
    <w:rsid w:val="00B04020"/>
    <w:rsid w:val="00B0706D"/>
    <w:rsid w:val="00B075F3"/>
    <w:rsid w:val="00B1003B"/>
    <w:rsid w:val="00B11BA9"/>
    <w:rsid w:val="00B13496"/>
    <w:rsid w:val="00B13BA9"/>
    <w:rsid w:val="00B14096"/>
    <w:rsid w:val="00B14BF4"/>
    <w:rsid w:val="00B15CA5"/>
    <w:rsid w:val="00B15E32"/>
    <w:rsid w:val="00B20F40"/>
    <w:rsid w:val="00B26720"/>
    <w:rsid w:val="00B26F02"/>
    <w:rsid w:val="00B32B19"/>
    <w:rsid w:val="00B3304A"/>
    <w:rsid w:val="00B33797"/>
    <w:rsid w:val="00B340D4"/>
    <w:rsid w:val="00B344D9"/>
    <w:rsid w:val="00B34A18"/>
    <w:rsid w:val="00B40125"/>
    <w:rsid w:val="00B40C78"/>
    <w:rsid w:val="00B42878"/>
    <w:rsid w:val="00B43CC0"/>
    <w:rsid w:val="00B4765B"/>
    <w:rsid w:val="00B5019F"/>
    <w:rsid w:val="00B508F8"/>
    <w:rsid w:val="00B51935"/>
    <w:rsid w:val="00B52E03"/>
    <w:rsid w:val="00B535D1"/>
    <w:rsid w:val="00B54613"/>
    <w:rsid w:val="00B5577F"/>
    <w:rsid w:val="00B56F2A"/>
    <w:rsid w:val="00B640B6"/>
    <w:rsid w:val="00B645BA"/>
    <w:rsid w:val="00B65804"/>
    <w:rsid w:val="00B67093"/>
    <w:rsid w:val="00B708C9"/>
    <w:rsid w:val="00B70A8C"/>
    <w:rsid w:val="00B70CAE"/>
    <w:rsid w:val="00B71810"/>
    <w:rsid w:val="00B7383E"/>
    <w:rsid w:val="00B73A30"/>
    <w:rsid w:val="00B73F57"/>
    <w:rsid w:val="00B77627"/>
    <w:rsid w:val="00B77B95"/>
    <w:rsid w:val="00B81368"/>
    <w:rsid w:val="00B81FA0"/>
    <w:rsid w:val="00B82717"/>
    <w:rsid w:val="00B827E6"/>
    <w:rsid w:val="00B8561C"/>
    <w:rsid w:val="00B8584D"/>
    <w:rsid w:val="00B86FFB"/>
    <w:rsid w:val="00B916DF"/>
    <w:rsid w:val="00B917DF"/>
    <w:rsid w:val="00B9363F"/>
    <w:rsid w:val="00B95AC1"/>
    <w:rsid w:val="00BA2EFB"/>
    <w:rsid w:val="00BA3B72"/>
    <w:rsid w:val="00BA74BA"/>
    <w:rsid w:val="00BB1158"/>
    <w:rsid w:val="00BB2F8D"/>
    <w:rsid w:val="00BC26DE"/>
    <w:rsid w:val="00BC482F"/>
    <w:rsid w:val="00BC5170"/>
    <w:rsid w:val="00BC7E18"/>
    <w:rsid w:val="00BD0071"/>
    <w:rsid w:val="00BD0894"/>
    <w:rsid w:val="00BD0F57"/>
    <w:rsid w:val="00BD156B"/>
    <w:rsid w:val="00BD2622"/>
    <w:rsid w:val="00BD2F9E"/>
    <w:rsid w:val="00BD4A50"/>
    <w:rsid w:val="00BD65D7"/>
    <w:rsid w:val="00BD6A45"/>
    <w:rsid w:val="00BE16A4"/>
    <w:rsid w:val="00BE655B"/>
    <w:rsid w:val="00BF0D19"/>
    <w:rsid w:val="00BF1180"/>
    <w:rsid w:val="00BF4EF1"/>
    <w:rsid w:val="00BF5A06"/>
    <w:rsid w:val="00C00328"/>
    <w:rsid w:val="00C012B7"/>
    <w:rsid w:val="00C01F6F"/>
    <w:rsid w:val="00C03B84"/>
    <w:rsid w:val="00C063C5"/>
    <w:rsid w:val="00C07A23"/>
    <w:rsid w:val="00C134FE"/>
    <w:rsid w:val="00C148F7"/>
    <w:rsid w:val="00C155EC"/>
    <w:rsid w:val="00C15C6A"/>
    <w:rsid w:val="00C24FB1"/>
    <w:rsid w:val="00C26EDC"/>
    <w:rsid w:val="00C31E0A"/>
    <w:rsid w:val="00C377DE"/>
    <w:rsid w:val="00C402AE"/>
    <w:rsid w:val="00C4077F"/>
    <w:rsid w:val="00C42371"/>
    <w:rsid w:val="00C44BA2"/>
    <w:rsid w:val="00C470E3"/>
    <w:rsid w:val="00C4758B"/>
    <w:rsid w:val="00C5005F"/>
    <w:rsid w:val="00C52B8D"/>
    <w:rsid w:val="00C560E9"/>
    <w:rsid w:val="00C569FB"/>
    <w:rsid w:val="00C60396"/>
    <w:rsid w:val="00C60F4F"/>
    <w:rsid w:val="00C61CBE"/>
    <w:rsid w:val="00C63DE7"/>
    <w:rsid w:val="00C648A7"/>
    <w:rsid w:val="00C64930"/>
    <w:rsid w:val="00C66EA5"/>
    <w:rsid w:val="00C67A1A"/>
    <w:rsid w:val="00C70E31"/>
    <w:rsid w:val="00C7220B"/>
    <w:rsid w:val="00C72711"/>
    <w:rsid w:val="00C7389D"/>
    <w:rsid w:val="00C73A52"/>
    <w:rsid w:val="00C74ADF"/>
    <w:rsid w:val="00C74F20"/>
    <w:rsid w:val="00C7620F"/>
    <w:rsid w:val="00C76803"/>
    <w:rsid w:val="00C82CA1"/>
    <w:rsid w:val="00C85A03"/>
    <w:rsid w:val="00C85FC8"/>
    <w:rsid w:val="00C8719E"/>
    <w:rsid w:val="00C9049D"/>
    <w:rsid w:val="00C9369C"/>
    <w:rsid w:val="00C93BF7"/>
    <w:rsid w:val="00C94EC8"/>
    <w:rsid w:val="00C95A72"/>
    <w:rsid w:val="00C95DBE"/>
    <w:rsid w:val="00C975A1"/>
    <w:rsid w:val="00CA0333"/>
    <w:rsid w:val="00CA0DA0"/>
    <w:rsid w:val="00CA472C"/>
    <w:rsid w:val="00CA6945"/>
    <w:rsid w:val="00CB04ED"/>
    <w:rsid w:val="00CB2CD7"/>
    <w:rsid w:val="00CB4C30"/>
    <w:rsid w:val="00CB64B5"/>
    <w:rsid w:val="00CB7AA7"/>
    <w:rsid w:val="00CB7E36"/>
    <w:rsid w:val="00CC367F"/>
    <w:rsid w:val="00CC518D"/>
    <w:rsid w:val="00CD3691"/>
    <w:rsid w:val="00CD5E17"/>
    <w:rsid w:val="00CD72E3"/>
    <w:rsid w:val="00CE09FC"/>
    <w:rsid w:val="00CE1D71"/>
    <w:rsid w:val="00CE36B0"/>
    <w:rsid w:val="00CE372C"/>
    <w:rsid w:val="00CE454C"/>
    <w:rsid w:val="00CE59B7"/>
    <w:rsid w:val="00CF0093"/>
    <w:rsid w:val="00CF19AC"/>
    <w:rsid w:val="00CF19B1"/>
    <w:rsid w:val="00CF2DDD"/>
    <w:rsid w:val="00CF3B6A"/>
    <w:rsid w:val="00CF3C80"/>
    <w:rsid w:val="00CF4BD1"/>
    <w:rsid w:val="00CF60CC"/>
    <w:rsid w:val="00CF6C56"/>
    <w:rsid w:val="00CF75B2"/>
    <w:rsid w:val="00D020DD"/>
    <w:rsid w:val="00D03C32"/>
    <w:rsid w:val="00D05313"/>
    <w:rsid w:val="00D10E6D"/>
    <w:rsid w:val="00D12AF3"/>
    <w:rsid w:val="00D13B75"/>
    <w:rsid w:val="00D16746"/>
    <w:rsid w:val="00D21EC3"/>
    <w:rsid w:val="00D223E3"/>
    <w:rsid w:val="00D24AC6"/>
    <w:rsid w:val="00D2613D"/>
    <w:rsid w:val="00D262C8"/>
    <w:rsid w:val="00D27344"/>
    <w:rsid w:val="00D27F52"/>
    <w:rsid w:val="00D3192A"/>
    <w:rsid w:val="00D31A71"/>
    <w:rsid w:val="00D31EF5"/>
    <w:rsid w:val="00D32128"/>
    <w:rsid w:val="00D32359"/>
    <w:rsid w:val="00D32EAF"/>
    <w:rsid w:val="00D34A50"/>
    <w:rsid w:val="00D35B63"/>
    <w:rsid w:val="00D41CFA"/>
    <w:rsid w:val="00D41D90"/>
    <w:rsid w:val="00D4293A"/>
    <w:rsid w:val="00D45CAD"/>
    <w:rsid w:val="00D46061"/>
    <w:rsid w:val="00D509AB"/>
    <w:rsid w:val="00D52208"/>
    <w:rsid w:val="00D53954"/>
    <w:rsid w:val="00D57E65"/>
    <w:rsid w:val="00D628DC"/>
    <w:rsid w:val="00D62DC6"/>
    <w:rsid w:val="00D658FB"/>
    <w:rsid w:val="00D659EB"/>
    <w:rsid w:val="00D663FF"/>
    <w:rsid w:val="00D6643D"/>
    <w:rsid w:val="00D6765B"/>
    <w:rsid w:val="00D676BA"/>
    <w:rsid w:val="00D67ACA"/>
    <w:rsid w:val="00D720F3"/>
    <w:rsid w:val="00D740A6"/>
    <w:rsid w:val="00D745E2"/>
    <w:rsid w:val="00D75A93"/>
    <w:rsid w:val="00D768C4"/>
    <w:rsid w:val="00D812A3"/>
    <w:rsid w:val="00D81763"/>
    <w:rsid w:val="00D82196"/>
    <w:rsid w:val="00D82EE0"/>
    <w:rsid w:val="00D83F7F"/>
    <w:rsid w:val="00D86534"/>
    <w:rsid w:val="00D90147"/>
    <w:rsid w:val="00D90AA3"/>
    <w:rsid w:val="00D91B70"/>
    <w:rsid w:val="00D92917"/>
    <w:rsid w:val="00D92E00"/>
    <w:rsid w:val="00D93968"/>
    <w:rsid w:val="00D97854"/>
    <w:rsid w:val="00D97C12"/>
    <w:rsid w:val="00DA0BD8"/>
    <w:rsid w:val="00DA3F01"/>
    <w:rsid w:val="00DA4019"/>
    <w:rsid w:val="00DA7292"/>
    <w:rsid w:val="00DB169E"/>
    <w:rsid w:val="00DB3301"/>
    <w:rsid w:val="00DB42B3"/>
    <w:rsid w:val="00DB42F7"/>
    <w:rsid w:val="00DB6FE6"/>
    <w:rsid w:val="00DB71F5"/>
    <w:rsid w:val="00DC1097"/>
    <w:rsid w:val="00DC2105"/>
    <w:rsid w:val="00DC28DE"/>
    <w:rsid w:val="00DC573C"/>
    <w:rsid w:val="00DD2A82"/>
    <w:rsid w:val="00DD321F"/>
    <w:rsid w:val="00DD3A1C"/>
    <w:rsid w:val="00DD4270"/>
    <w:rsid w:val="00DD70A1"/>
    <w:rsid w:val="00DE01E3"/>
    <w:rsid w:val="00DE12BF"/>
    <w:rsid w:val="00DE3F0A"/>
    <w:rsid w:val="00DE461B"/>
    <w:rsid w:val="00DE6781"/>
    <w:rsid w:val="00DE6D4D"/>
    <w:rsid w:val="00DF086C"/>
    <w:rsid w:val="00DF0F80"/>
    <w:rsid w:val="00DF201E"/>
    <w:rsid w:val="00DF2BF7"/>
    <w:rsid w:val="00DF6320"/>
    <w:rsid w:val="00DF7D80"/>
    <w:rsid w:val="00E0175C"/>
    <w:rsid w:val="00E12BAF"/>
    <w:rsid w:val="00E14A6B"/>
    <w:rsid w:val="00E20DB7"/>
    <w:rsid w:val="00E22917"/>
    <w:rsid w:val="00E238BD"/>
    <w:rsid w:val="00E23AB7"/>
    <w:rsid w:val="00E23DFE"/>
    <w:rsid w:val="00E24B9D"/>
    <w:rsid w:val="00E25022"/>
    <w:rsid w:val="00E25340"/>
    <w:rsid w:val="00E26E5C"/>
    <w:rsid w:val="00E32942"/>
    <w:rsid w:val="00E32965"/>
    <w:rsid w:val="00E34CA4"/>
    <w:rsid w:val="00E34D52"/>
    <w:rsid w:val="00E36515"/>
    <w:rsid w:val="00E3688D"/>
    <w:rsid w:val="00E40842"/>
    <w:rsid w:val="00E44556"/>
    <w:rsid w:val="00E47545"/>
    <w:rsid w:val="00E50042"/>
    <w:rsid w:val="00E52401"/>
    <w:rsid w:val="00E54917"/>
    <w:rsid w:val="00E54DD7"/>
    <w:rsid w:val="00E55456"/>
    <w:rsid w:val="00E556AC"/>
    <w:rsid w:val="00E56B52"/>
    <w:rsid w:val="00E57A71"/>
    <w:rsid w:val="00E602E4"/>
    <w:rsid w:val="00E6114B"/>
    <w:rsid w:val="00E611BA"/>
    <w:rsid w:val="00E654E6"/>
    <w:rsid w:val="00E671FF"/>
    <w:rsid w:val="00E71011"/>
    <w:rsid w:val="00E72081"/>
    <w:rsid w:val="00E727E3"/>
    <w:rsid w:val="00E74845"/>
    <w:rsid w:val="00E7518B"/>
    <w:rsid w:val="00E8355D"/>
    <w:rsid w:val="00E85EE7"/>
    <w:rsid w:val="00E861DF"/>
    <w:rsid w:val="00E87FAC"/>
    <w:rsid w:val="00E92BE0"/>
    <w:rsid w:val="00E96562"/>
    <w:rsid w:val="00E96631"/>
    <w:rsid w:val="00EA0A0C"/>
    <w:rsid w:val="00EA0B92"/>
    <w:rsid w:val="00EA0C47"/>
    <w:rsid w:val="00EA287A"/>
    <w:rsid w:val="00EB195F"/>
    <w:rsid w:val="00EB2397"/>
    <w:rsid w:val="00EC095A"/>
    <w:rsid w:val="00EC146E"/>
    <w:rsid w:val="00EC2E25"/>
    <w:rsid w:val="00EC4CD2"/>
    <w:rsid w:val="00EC7ACD"/>
    <w:rsid w:val="00ED1478"/>
    <w:rsid w:val="00ED1D29"/>
    <w:rsid w:val="00ED26DA"/>
    <w:rsid w:val="00ED2C37"/>
    <w:rsid w:val="00ED440B"/>
    <w:rsid w:val="00ED786D"/>
    <w:rsid w:val="00EE05A6"/>
    <w:rsid w:val="00EE0D83"/>
    <w:rsid w:val="00EE12E6"/>
    <w:rsid w:val="00EE28DE"/>
    <w:rsid w:val="00EE2F61"/>
    <w:rsid w:val="00EE3591"/>
    <w:rsid w:val="00EE694B"/>
    <w:rsid w:val="00EF0FEF"/>
    <w:rsid w:val="00EF1719"/>
    <w:rsid w:val="00EF284A"/>
    <w:rsid w:val="00EF375B"/>
    <w:rsid w:val="00EF4C3E"/>
    <w:rsid w:val="00F04508"/>
    <w:rsid w:val="00F05C0E"/>
    <w:rsid w:val="00F078F7"/>
    <w:rsid w:val="00F11220"/>
    <w:rsid w:val="00F14E10"/>
    <w:rsid w:val="00F17842"/>
    <w:rsid w:val="00F20C41"/>
    <w:rsid w:val="00F21394"/>
    <w:rsid w:val="00F21BC7"/>
    <w:rsid w:val="00F2405A"/>
    <w:rsid w:val="00F24F89"/>
    <w:rsid w:val="00F26FC9"/>
    <w:rsid w:val="00F3191C"/>
    <w:rsid w:val="00F3554B"/>
    <w:rsid w:val="00F3561C"/>
    <w:rsid w:val="00F412D8"/>
    <w:rsid w:val="00F434FC"/>
    <w:rsid w:val="00F44FE4"/>
    <w:rsid w:val="00F460D9"/>
    <w:rsid w:val="00F46905"/>
    <w:rsid w:val="00F46E57"/>
    <w:rsid w:val="00F47513"/>
    <w:rsid w:val="00F50EDF"/>
    <w:rsid w:val="00F5124A"/>
    <w:rsid w:val="00F54B95"/>
    <w:rsid w:val="00F54BE0"/>
    <w:rsid w:val="00F56E27"/>
    <w:rsid w:val="00F60DF1"/>
    <w:rsid w:val="00F632E6"/>
    <w:rsid w:val="00F637F5"/>
    <w:rsid w:val="00F63AFA"/>
    <w:rsid w:val="00F653A4"/>
    <w:rsid w:val="00F71E37"/>
    <w:rsid w:val="00F72444"/>
    <w:rsid w:val="00F753CC"/>
    <w:rsid w:val="00F80E4A"/>
    <w:rsid w:val="00F8236F"/>
    <w:rsid w:val="00F8641E"/>
    <w:rsid w:val="00F91088"/>
    <w:rsid w:val="00F9176A"/>
    <w:rsid w:val="00F93873"/>
    <w:rsid w:val="00F958CF"/>
    <w:rsid w:val="00F9740C"/>
    <w:rsid w:val="00FA0D1E"/>
    <w:rsid w:val="00FA20D0"/>
    <w:rsid w:val="00FA3A4F"/>
    <w:rsid w:val="00FA3F92"/>
    <w:rsid w:val="00FA5EAF"/>
    <w:rsid w:val="00FA7410"/>
    <w:rsid w:val="00FB0717"/>
    <w:rsid w:val="00FB0FE0"/>
    <w:rsid w:val="00FB43EE"/>
    <w:rsid w:val="00FB4837"/>
    <w:rsid w:val="00FB5C53"/>
    <w:rsid w:val="00FB7CCD"/>
    <w:rsid w:val="00FC1D88"/>
    <w:rsid w:val="00FC42D1"/>
    <w:rsid w:val="00FC522E"/>
    <w:rsid w:val="00FC6925"/>
    <w:rsid w:val="00FD38A9"/>
    <w:rsid w:val="00FD5A22"/>
    <w:rsid w:val="00FD74DA"/>
    <w:rsid w:val="00FE2C4F"/>
    <w:rsid w:val="00FE2D7C"/>
    <w:rsid w:val="00FE69F3"/>
    <w:rsid w:val="00FE6AE9"/>
    <w:rsid w:val="00FF06FA"/>
    <w:rsid w:val="00FF0F25"/>
    <w:rsid w:val="00FF273E"/>
    <w:rsid w:val="00FF4C12"/>
    <w:rsid w:val="00FF4F7C"/>
    <w:rsid w:val="00FF70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2543B"/>
  <w15:docId w15:val="{5547F518-2D4D-4696-9460-B33C43BF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54A8B"/>
    <w:pPr>
      <w:spacing w:after="240"/>
      <w:ind w:firstLine="425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qFormat/>
    <w:rsid w:val="00530191"/>
    <w:pPr>
      <w:keepNext/>
      <w:numPr>
        <w:numId w:val="1"/>
      </w:numPr>
      <w:tabs>
        <w:tab w:val="center" w:pos="567"/>
      </w:tabs>
      <w:outlineLvl w:val="0"/>
    </w:pPr>
    <w:rPr>
      <w:rFonts w:ascii="Arial Narrow" w:hAnsi="Arial Narrow"/>
      <w:b/>
      <w:sz w:val="36"/>
    </w:rPr>
  </w:style>
  <w:style w:type="paragraph" w:styleId="Ttulo2">
    <w:name w:val="heading 2"/>
    <w:basedOn w:val="Ttulo1"/>
    <w:next w:val="Normal"/>
    <w:qFormat/>
    <w:rsid w:val="008B5D01"/>
    <w:pPr>
      <w:numPr>
        <w:ilvl w:val="1"/>
      </w:numPr>
      <w:outlineLvl w:val="1"/>
    </w:pPr>
    <w:rPr>
      <w:sz w:val="22"/>
      <w:szCs w:val="28"/>
    </w:rPr>
  </w:style>
  <w:style w:type="paragraph" w:styleId="Ttulo3">
    <w:name w:val="heading 3"/>
    <w:basedOn w:val="Ttulo2"/>
    <w:next w:val="Normal"/>
    <w:link w:val="Ttulo3Car"/>
    <w:qFormat/>
    <w:rsid w:val="0054533E"/>
    <w:pPr>
      <w:numPr>
        <w:ilvl w:val="2"/>
      </w:numPr>
      <w:outlineLvl w:val="2"/>
    </w:pPr>
    <w:rPr>
      <w:sz w:val="24"/>
      <w:szCs w:val="24"/>
      <w:lang w:val="x-none" w:eastAsia="x-none"/>
    </w:rPr>
  </w:style>
  <w:style w:type="paragraph" w:styleId="Ttulo4">
    <w:name w:val="heading 4"/>
    <w:basedOn w:val="Normal"/>
    <w:next w:val="Normal"/>
    <w:qFormat/>
    <w:rsid w:val="00D963E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A0D5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A0D50"/>
    <w:pPr>
      <w:tabs>
        <w:tab w:val="center" w:pos="4252"/>
        <w:tab w:val="right" w:pos="8504"/>
      </w:tabs>
    </w:pPr>
  </w:style>
  <w:style w:type="character" w:styleId="Hipervnculo">
    <w:name w:val="Hyperlink"/>
    <w:uiPriority w:val="99"/>
    <w:rsid w:val="00BA0D50"/>
    <w:rPr>
      <w:color w:val="0000FF"/>
      <w:u w:val="single"/>
    </w:rPr>
  </w:style>
  <w:style w:type="character" w:styleId="Textoennegrita">
    <w:name w:val="Strong"/>
    <w:qFormat/>
    <w:rsid w:val="00C95A72"/>
    <w:rPr>
      <w:b/>
      <w:lang w:val="es-ES_tradnl"/>
    </w:rPr>
  </w:style>
  <w:style w:type="paragraph" w:styleId="Textoindependiente">
    <w:name w:val="Body Text"/>
    <w:basedOn w:val="Normal"/>
    <w:rsid w:val="00B21779"/>
    <w:pPr>
      <w:spacing w:after="120"/>
    </w:pPr>
  </w:style>
  <w:style w:type="paragraph" w:styleId="NormalWeb">
    <w:name w:val="Normal (Web)"/>
    <w:basedOn w:val="Normal"/>
    <w:uiPriority w:val="99"/>
    <w:rsid w:val="00B21779"/>
    <w:pPr>
      <w:spacing w:before="100" w:beforeAutospacing="1" w:after="100" w:afterAutospacing="1"/>
    </w:pPr>
    <w:rPr>
      <w:sz w:val="24"/>
      <w:szCs w:val="24"/>
    </w:rPr>
  </w:style>
  <w:style w:type="table" w:styleId="Tablaconcuadrcula">
    <w:name w:val="Table Grid"/>
    <w:basedOn w:val="Tablanormal"/>
    <w:uiPriority w:val="59"/>
    <w:rsid w:val="00D86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Fuentedeprrafopredeter"/>
    <w:rsid w:val="00D86AF4"/>
  </w:style>
  <w:style w:type="paragraph" w:styleId="Textoindependiente2">
    <w:name w:val="Body Text 2"/>
    <w:basedOn w:val="Normal"/>
    <w:rsid w:val="00D963E2"/>
    <w:pPr>
      <w:spacing w:after="120" w:line="480" w:lineRule="auto"/>
    </w:pPr>
  </w:style>
  <w:style w:type="character" w:customStyle="1" w:styleId="txt12b1">
    <w:name w:val="txt12b1"/>
    <w:rsid w:val="00D963E2"/>
    <w:rPr>
      <w:rFonts w:ascii="Arial" w:hAnsi="Arial" w:cs="Arial" w:hint="default"/>
      <w:b/>
      <w:bCs/>
      <w:sz w:val="15"/>
      <w:szCs w:val="15"/>
    </w:rPr>
  </w:style>
  <w:style w:type="paragraph" w:styleId="Textoindependiente3">
    <w:name w:val="Body Text 3"/>
    <w:basedOn w:val="Normal"/>
    <w:rsid w:val="00D963E2"/>
    <w:pPr>
      <w:spacing w:after="120"/>
    </w:pPr>
    <w:rPr>
      <w:sz w:val="16"/>
      <w:szCs w:val="16"/>
    </w:rPr>
  </w:style>
  <w:style w:type="character" w:customStyle="1" w:styleId="Ttulo3Car">
    <w:name w:val="Título 3 Car"/>
    <w:link w:val="Ttulo3"/>
    <w:rsid w:val="0054533E"/>
    <w:rPr>
      <w:rFonts w:ascii="Arial Narrow" w:hAnsi="Arial Narrow"/>
      <w:b/>
      <w:sz w:val="24"/>
      <w:szCs w:val="24"/>
      <w:lang w:val="x-none" w:eastAsia="x-none"/>
    </w:rPr>
  </w:style>
  <w:style w:type="paragraph" w:customStyle="1" w:styleId="Parrafo">
    <w:name w:val="Parrafo"/>
    <w:basedOn w:val="Normal"/>
    <w:rsid w:val="00005FFB"/>
    <w:pPr>
      <w:spacing w:before="240" w:after="120"/>
      <w:ind w:firstLine="709"/>
      <w:contextualSpacing/>
    </w:pPr>
    <w:rPr>
      <w:rFonts w:ascii="Arial Narrow" w:hAnsi="Arial Narrow"/>
      <w:sz w:val="24"/>
    </w:rPr>
  </w:style>
  <w:style w:type="character" w:styleId="Nmerodepgina">
    <w:name w:val="page number"/>
    <w:basedOn w:val="Fuentedeprrafopredeter"/>
    <w:rsid w:val="00005FFB"/>
  </w:style>
  <w:style w:type="paragraph" w:styleId="TDC1">
    <w:name w:val="toc 1"/>
    <w:basedOn w:val="Normal"/>
    <w:next w:val="Normal"/>
    <w:autoRedefine/>
    <w:uiPriority w:val="39"/>
    <w:rsid w:val="00005FFB"/>
    <w:pPr>
      <w:spacing w:before="120" w:after="120"/>
      <w:jc w:val="left"/>
    </w:pPr>
    <w:rPr>
      <w:rFonts w:ascii="Calibri" w:hAnsi="Calibri" w:cs="Calibri"/>
      <w:b/>
      <w:bCs/>
      <w:caps/>
    </w:rPr>
  </w:style>
  <w:style w:type="paragraph" w:styleId="TDC2">
    <w:name w:val="toc 2"/>
    <w:basedOn w:val="Normal"/>
    <w:next w:val="Normal"/>
    <w:autoRedefine/>
    <w:uiPriority w:val="39"/>
    <w:rsid w:val="00005FFB"/>
    <w:pPr>
      <w:spacing w:after="0"/>
      <w:ind w:left="200"/>
      <w:jc w:val="left"/>
    </w:pPr>
    <w:rPr>
      <w:rFonts w:ascii="Calibri" w:hAnsi="Calibri" w:cs="Calibri"/>
      <w:smallCaps/>
    </w:rPr>
  </w:style>
  <w:style w:type="paragraph" w:styleId="TDC3">
    <w:name w:val="toc 3"/>
    <w:basedOn w:val="Normal"/>
    <w:next w:val="Normal"/>
    <w:autoRedefine/>
    <w:uiPriority w:val="39"/>
    <w:rsid w:val="00005FFB"/>
    <w:pPr>
      <w:spacing w:after="0"/>
      <w:ind w:left="400"/>
      <w:jc w:val="left"/>
    </w:pPr>
    <w:rPr>
      <w:rFonts w:ascii="Calibri" w:hAnsi="Calibri" w:cs="Calibri"/>
      <w:i/>
      <w:iCs/>
    </w:rPr>
  </w:style>
  <w:style w:type="paragraph" w:customStyle="1" w:styleId="EstiloTtulo1Espacioajustadoen14pt">
    <w:name w:val="Estilo Título 1 + Espacio ajustado en 14 pt"/>
    <w:basedOn w:val="Ttulo1"/>
    <w:rsid w:val="002F08C5"/>
    <w:pPr>
      <w:numPr>
        <w:numId w:val="2"/>
      </w:numPr>
      <w:tabs>
        <w:tab w:val="left" w:pos="567"/>
      </w:tabs>
      <w:spacing w:after="0"/>
      <w:jc w:val="left"/>
    </w:pPr>
    <w:rPr>
      <w:rFonts w:ascii="Arial" w:eastAsia="Calibri" w:hAnsi="Arial"/>
      <w:kern w:val="28"/>
      <w:sz w:val="28"/>
    </w:rPr>
  </w:style>
  <w:style w:type="paragraph" w:styleId="Descripcin">
    <w:name w:val="caption"/>
    <w:basedOn w:val="Normal"/>
    <w:next w:val="Normal"/>
    <w:qFormat/>
    <w:rsid w:val="00C95A72"/>
    <w:pPr>
      <w:ind w:firstLine="0"/>
      <w:jc w:val="center"/>
    </w:pPr>
    <w:rPr>
      <w:noProof/>
    </w:rPr>
  </w:style>
  <w:style w:type="paragraph" w:styleId="Textonotaalfinal">
    <w:name w:val="endnote text"/>
    <w:basedOn w:val="Normal"/>
    <w:link w:val="TextonotaalfinalCar"/>
    <w:rsid w:val="004E57F5"/>
  </w:style>
  <w:style w:type="character" w:customStyle="1" w:styleId="TextonotaalfinalCar">
    <w:name w:val="Texto nota al final Car"/>
    <w:basedOn w:val="Fuentedeprrafopredeter"/>
    <w:link w:val="Textonotaalfinal"/>
    <w:rsid w:val="004E57F5"/>
  </w:style>
  <w:style w:type="character" w:styleId="Refdenotaalfinal">
    <w:name w:val="endnote reference"/>
    <w:rsid w:val="004E57F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4E57F5"/>
  </w:style>
  <w:style w:type="character" w:customStyle="1" w:styleId="TextonotapieCar">
    <w:name w:val="Texto nota pie Car"/>
    <w:basedOn w:val="Fuentedeprrafopredeter"/>
    <w:link w:val="Textonotapie"/>
    <w:uiPriority w:val="99"/>
    <w:rsid w:val="004E57F5"/>
  </w:style>
  <w:style w:type="character" w:styleId="Refdenotaalpie">
    <w:name w:val="footnote reference"/>
    <w:uiPriority w:val="99"/>
    <w:rsid w:val="004E57F5"/>
    <w:rPr>
      <w:vertAlign w:val="superscript"/>
    </w:rPr>
  </w:style>
  <w:style w:type="paragraph" w:styleId="Ttulo">
    <w:name w:val="Title"/>
    <w:basedOn w:val="Normal"/>
    <w:next w:val="Normal"/>
    <w:link w:val="TtuloCar"/>
    <w:qFormat/>
    <w:rsid w:val="00B20F40"/>
    <w:pPr>
      <w:spacing w:before="240" w:after="60"/>
      <w:ind w:firstLine="0"/>
      <w:jc w:val="center"/>
      <w:outlineLvl w:val="0"/>
    </w:pPr>
    <w:rPr>
      <w:b/>
      <w:bCs/>
      <w:kern w:val="28"/>
      <w:sz w:val="44"/>
      <w:szCs w:val="44"/>
      <w:lang w:val="x-none" w:eastAsia="x-none"/>
    </w:rPr>
  </w:style>
  <w:style w:type="character" w:customStyle="1" w:styleId="TtuloCar">
    <w:name w:val="Título Car"/>
    <w:link w:val="Ttulo"/>
    <w:rsid w:val="00B20F40"/>
    <w:rPr>
      <w:rFonts w:ascii="Arial" w:hAnsi="Arial" w:cs="Arial"/>
      <w:b/>
      <w:bCs/>
      <w:kern w:val="28"/>
      <w:sz w:val="44"/>
      <w:szCs w:val="44"/>
    </w:rPr>
  </w:style>
  <w:style w:type="paragraph" w:customStyle="1" w:styleId="Fechaprimeapagina">
    <w:name w:val="Fecha primea pagina"/>
    <w:basedOn w:val="Normal"/>
    <w:link w:val="FechaprimeapaginaCar"/>
    <w:qFormat/>
    <w:rsid w:val="00854A8B"/>
    <w:pPr>
      <w:jc w:val="right"/>
    </w:pPr>
    <w:rPr>
      <w:lang w:val="x-none" w:eastAsia="x-none"/>
    </w:rPr>
  </w:style>
  <w:style w:type="paragraph" w:customStyle="1" w:styleId="TituloIndice">
    <w:name w:val="Titulo Indice"/>
    <w:basedOn w:val="Normal"/>
    <w:link w:val="TituloIndiceCar"/>
    <w:rsid w:val="00854A8B"/>
    <w:rPr>
      <w:b/>
      <w:sz w:val="36"/>
      <w:szCs w:val="36"/>
      <w:lang w:val="x-none" w:eastAsia="x-none"/>
    </w:rPr>
  </w:style>
  <w:style w:type="character" w:customStyle="1" w:styleId="FechaprimeapaginaCar">
    <w:name w:val="Fecha primea pagina Car"/>
    <w:link w:val="Fechaprimeapagina"/>
    <w:rsid w:val="00854A8B"/>
    <w:rPr>
      <w:rFonts w:ascii="Arial" w:hAnsi="Arial"/>
    </w:rPr>
  </w:style>
  <w:style w:type="paragraph" w:styleId="TDC4">
    <w:name w:val="toc 4"/>
    <w:basedOn w:val="Normal"/>
    <w:next w:val="Normal"/>
    <w:autoRedefine/>
    <w:rsid w:val="00854A8B"/>
    <w:pPr>
      <w:spacing w:after="0"/>
      <w:ind w:left="600"/>
      <w:jc w:val="left"/>
    </w:pPr>
    <w:rPr>
      <w:rFonts w:ascii="Calibri" w:hAnsi="Calibri" w:cs="Calibri"/>
      <w:sz w:val="18"/>
      <w:szCs w:val="18"/>
    </w:rPr>
  </w:style>
  <w:style w:type="character" w:customStyle="1" w:styleId="TituloIndiceCar">
    <w:name w:val="Titulo Indice Car"/>
    <w:link w:val="TituloIndice"/>
    <w:rsid w:val="00854A8B"/>
    <w:rPr>
      <w:rFonts w:ascii="Arial" w:hAnsi="Arial"/>
      <w:b/>
      <w:sz w:val="36"/>
      <w:szCs w:val="36"/>
    </w:rPr>
  </w:style>
  <w:style w:type="paragraph" w:styleId="TDC5">
    <w:name w:val="toc 5"/>
    <w:basedOn w:val="Normal"/>
    <w:next w:val="Normal"/>
    <w:autoRedefine/>
    <w:rsid w:val="00854A8B"/>
    <w:pPr>
      <w:spacing w:after="0"/>
      <w:ind w:left="800"/>
      <w:jc w:val="left"/>
    </w:pPr>
    <w:rPr>
      <w:rFonts w:ascii="Calibri" w:hAnsi="Calibri" w:cs="Calibri"/>
      <w:sz w:val="18"/>
      <w:szCs w:val="18"/>
    </w:rPr>
  </w:style>
  <w:style w:type="paragraph" w:styleId="TDC6">
    <w:name w:val="toc 6"/>
    <w:basedOn w:val="Normal"/>
    <w:next w:val="Normal"/>
    <w:autoRedefine/>
    <w:rsid w:val="00854A8B"/>
    <w:pPr>
      <w:spacing w:after="0"/>
      <w:ind w:left="1000"/>
      <w:jc w:val="left"/>
    </w:pPr>
    <w:rPr>
      <w:rFonts w:ascii="Calibri" w:hAnsi="Calibri" w:cs="Calibri"/>
      <w:sz w:val="18"/>
      <w:szCs w:val="18"/>
    </w:rPr>
  </w:style>
  <w:style w:type="paragraph" w:styleId="TDC7">
    <w:name w:val="toc 7"/>
    <w:basedOn w:val="Normal"/>
    <w:next w:val="Normal"/>
    <w:autoRedefine/>
    <w:rsid w:val="00854A8B"/>
    <w:pPr>
      <w:spacing w:after="0"/>
      <w:ind w:left="1200"/>
      <w:jc w:val="left"/>
    </w:pPr>
    <w:rPr>
      <w:rFonts w:ascii="Calibri" w:hAnsi="Calibri" w:cs="Calibri"/>
      <w:sz w:val="18"/>
      <w:szCs w:val="18"/>
    </w:rPr>
  </w:style>
  <w:style w:type="paragraph" w:styleId="TDC8">
    <w:name w:val="toc 8"/>
    <w:basedOn w:val="Normal"/>
    <w:next w:val="Normal"/>
    <w:autoRedefine/>
    <w:rsid w:val="00854A8B"/>
    <w:pPr>
      <w:spacing w:after="0"/>
      <w:ind w:left="1400"/>
      <w:jc w:val="left"/>
    </w:pPr>
    <w:rPr>
      <w:rFonts w:ascii="Calibri" w:hAnsi="Calibri" w:cs="Calibri"/>
      <w:sz w:val="18"/>
      <w:szCs w:val="18"/>
    </w:rPr>
  </w:style>
  <w:style w:type="paragraph" w:styleId="TDC9">
    <w:name w:val="toc 9"/>
    <w:basedOn w:val="Normal"/>
    <w:next w:val="Normal"/>
    <w:autoRedefine/>
    <w:rsid w:val="00854A8B"/>
    <w:pPr>
      <w:spacing w:after="0"/>
      <w:ind w:left="1600"/>
      <w:jc w:val="left"/>
    </w:pPr>
    <w:rPr>
      <w:rFonts w:ascii="Calibri" w:hAnsi="Calibri" w:cs="Calibri"/>
      <w:sz w:val="18"/>
      <w:szCs w:val="18"/>
    </w:rPr>
  </w:style>
  <w:style w:type="paragraph" w:customStyle="1" w:styleId="Listapuntos">
    <w:name w:val="Lista puntos"/>
    <w:basedOn w:val="Normal"/>
    <w:link w:val="ListapuntosCar"/>
    <w:qFormat/>
    <w:rsid w:val="00854A8B"/>
    <w:pPr>
      <w:numPr>
        <w:numId w:val="3"/>
      </w:numPr>
    </w:pPr>
    <w:rPr>
      <w:lang w:val="x-none" w:eastAsia="x-none"/>
    </w:rPr>
  </w:style>
  <w:style w:type="character" w:styleId="nfasis">
    <w:name w:val="Emphasis"/>
    <w:qFormat/>
    <w:rsid w:val="00C95A72"/>
    <w:rPr>
      <w:i/>
      <w:iCs/>
    </w:rPr>
  </w:style>
  <w:style w:type="character" w:customStyle="1" w:styleId="ListapuntosCar">
    <w:name w:val="Lista puntos Car"/>
    <w:link w:val="Listapuntos"/>
    <w:rsid w:val="00854A8B"/>
    <w:rPr>
      <w:rFonts w:ascii="Arial" w:hAnsi="Arial"/>
      <w:lang w:val="x-none" w:eastAsia="x-none"/>
    </w:rPr>
  </w:style>
  <w:style w:type="paragraph" w:customStyle="1" w:styleId="Referencia">
    <w:name w:val="Referencia"/>
    <w:basedOn w:val="Normal"/>
    <w:link w:val="ReferenciaCar"/>
    <w:qFormat/>
    <w:rsid w:val="00C95A72"/>
    <w:rPr>
      <w:b/>
      <w:lang w:val="x-none" w:eastAsia="x-none"/>
    </w:rPr>
  </w:style>
  <w:style w:type="paragraph" w:styleId="Mapadeldocumento">
    <w:name w:val="Document Map"/>
    <w:basedOn w:val="Normal"/>
    <w:link w:val="MapadeldocumentoCar"/>
    <w:rsid w:val="003F3F34"/>
    <w:rPr>
      <w:rFonts w:ascii="Tahoma" w:hAnsi="Tahoma"/>
      <w:sz w:val="16"/>
      <w:szCs w:val="16"/>
      <w:lang w:val="x-none" w:eastAsia="x-none"/>
    </w:rPr>
  </w:style>
  <w:style w:type="character" w:customStyle="1" w:styleId="ReferenciaCar">
    <w:name w:val="Referencia Car"/>
    <w:link w:val="Referencia"/>
    <w:rsid w:val="00C95A72"/>
    <w:rPr>
      <w:rFonts w:ascii="Arial" w:hAnsi="Arial"/>
      <w:b/>
    </w:rPr>
  </w:style>
  <w:style w:type="character" w:customStyle="1" w:styleId="MapadeldocumentoCar">
    <w:name w:val="Mapa del documento Car"/>
    <w:link w:val="Mapadeldocumento"/>
    <w:rsid w:val="003F3F34"/>
    <w:rPr>
      <w:rFonts w:ascii="Tahoma" w:hAnsi="Tahoma" w:cs="Tahoma"/>
      <w:sz w:val="16"/>
      <w:szCs w:val="16"/>
    </w:rPr>
  </w:style>
  <w:style w:type="paragraph" w:customStyle="1" w:styleId="TextoNormal">
    <w:name w:val="Texto_Normal"/>
    <w:basedOn w:val="Normal"/>
    <w:link w:val="TextoNormalCar"/>
    <w:qFormat/>
    <w:rsid w:val="00532738"/>
    <w:pPr>
      <w:spacing w:after="120"/>
      <w:ind w:firstLine="709"/>
    </w:pPr>
    <w:rPr>
      <w:lang w:val="x-none" w:eastAsia="x-none"/>
    </w:rPr>
  </w:style>
  <w:style w:type="character" w:customStyle="1" w:styleId="TextoNormalCar">
    <w:name w:val="Texto_Normal Car"/>
    <w:link w:val="TextoNormal"/>
    <w:rsid w:val="00532738"/>
    <w:rPr>
      <w:rFonts w:ascii="Arial" w:hAnsi="Arial" w:cs="Arial"/>
    </w:rPr>
  </w:style>
  <w:style w:type="paragraph" w:customStyle="1" w:styleId="Paquetetrabajo">
    <w:name w:val="Paquete trabajo"/>
    <w:basedOn w:val="Normal"/>
    <w:next w:val="Textoindependiente"/>
    <w:rsid w:val="00C402AE"/>
    <w:pPr>
      <w:numPr>
        <w:numId w:val="4"/>
      </w:numPr>
      <w:shd w:val="clear" w:color="auto" w:fill="D9D9D9"/>
      <w:spacing w:before="240" w:after="120"/>
      <w:jc w:val="left"/>
    </w:pPr>
    <w:rPr>
      <w:b/>
      <w:sz w:val="28"/>
    </w:rPr>
  </w:style>
  <w:style w:type="paragraph" w:customStyle="1" w:styleId="Tarea">
    <w:name w:val="Tarea"/>
    <w:basedOn w:val="Normal"/>
    <w:next w:val="Textoindependiente"/>
    <w:rsid w:val="00C402AE"/>
    <w:pPr>
      <w:numPr>
        <w:ilvl w:val="1"/>
        <w:numId w:val="4"/>
      </w:numPr>
      <w:spacing w:before="240" w:after="120"/>
      <w:jc w:val="left"/>
    </w:pPr>
    <w:rPr>
      <w:b/>
      <w:sz w:val="24"/>
    </w:rPr>
  </w:style>
  <w:style w:type="paragraph" w:styleId="Listaconvietas">
    <w:name w:val="List Bullet"/>
    <w:basedOn w:val="Normal"/>
    <w:rsid w:val="00223F15"/>
    <w:pPr>
      <w:numPr>
        <w:numId w:val="5"/>
      </w:numPr>
      <w:spacing w:after="0"/>
      <w:contextualSpacing/>
      <w:jc w:val="left"/>
    </w:pPr>
  </w:style>
  <w:style w:type="paragraph" w:styleId="Textodeglobo">
    <w:name w:val="Balloon Text"/>
    <w:basedOn w:val="Normal"/>
    <w:link w:val="TextodegloboCar"/>
    <w:rsid w:val="002A75BD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2A75BD"/>
    <w:rPr>
      <w:rFonts w:ascii="Tahoma" w:hAnsi="Tahoma" w:cs="Tahoma"/>
      <w:sz w:val="16"/>
      <w:szCs w:val="16"/>
    </w:rPr>
  </w:style>
  <w:style w:type="paragraph" w:customStyle="1" w:styleId="Listavistosa-nfasis11">
    <w:name w:val="Lista vistosa - Énfasis 11"/>
    <w:basedOn w:val="Normal"/>
    <w:uiPriority w:val="72"/>
    <w:qFormat/>
    <w:rsid w:val="00DF6320"/>
    <w:pPr>
      <w:spacing w:after="0"/>
      <w:ind w:left="720" w:firstLine="0"/>
      <w:contextualSpacing/>
      <w:jc w:val="left"/>
    </w:pPr>
    <w:rPr>
      <w:rFonts w:ascii="Times New Roman" w:hAnsi="Times New Roman"/>
    </w:rPr>
  </w:style>
  <w:style w:type="character" w:styleId="Refdecomentario">
    <w:name w:val="annotation reference"/>
    <w:rsid w:val="001A147E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1A147E"/>
    <w:rPr>
      <w:sz w:val="24"/>
      <w:szCs w:val="24"/>
      <w:lang w:eastAsia="x-none"/>
    </w:rPr>
  </w:style>
  <w:style w:type="character" w:customStyle="1" w:styleId="TextocomentarioCar">
    <w:name w:val="Texto comentario Car"/>
    <w:link w:val="Textocomentario"/>
    <w:rsid w:val="001A147E"/>
    <w:rPr>
      <w:rFonts w:ascii="Arial" w:hAnsi="Arial"/>
      <w:sz w:val="24"/>
      <w:szCs w:val="24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A147E"/>
    <w:rPr>
      <w:b/>
      <w:bCs/>
    </w:rPr>
  </w:style>
  <w:style w:type="character" w:customStyle="1" w:styleId="AsuntodelcomentarioCar">
    <w:name w:val="Asunto del comentario Car"/>
    <w:link w:val="Asuntodelcomentario"/>
    <w:rsid w:val="001A147E"/>
    <w:rPr>
      <w:rFonts w:ascii="Arial" w:hAnsi="Arial"/>
      <w:b/>
      <w:bCs/>
      <w:sz w:val="24"/>
      <w:szCs w:val="24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761EC6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C61CBE"/>
    <w:rPr>
      <w:rFonts w:ascii="Calibri" w:eastAsia="Calibri" w:hAnsi="Calibri"/>
      <w:sz w:val="22"/>
      <w:szCs w:val="22"/>
      <w:lang w:eastAsia="en-US"/>
    </w:rPr>
  </w:style>
  <w:style w:type="table" w:customStyle="1" w:styleId="Tabladelalcancedelproyecto1">
    <w:name w:val="Tabla del alcance del proyecto1"/>
    <w:basedOn w:val="Tablanormal"/>
    <w:uiPriority w:val="99"/>
    <w:rsid w:val="004F4F34"/>
    <w:pPr>
      <w:spacing w:before="120" w:after="120"/>
    </w:pPr>
    <w:rPr>
      <w:rFonts w:ascii="Calibri" w:eastAsia="Calibri" w:hAnsi="Calibri"/>
      <w:color w:val="404040"/>
      <w:sz w:val="18"/>
    </w:rPr>
    <w:tblPr>
      <w:tblBorders>
        <w:top w:val="single" w:sz="4" w:space="0" w:color="F0A22E"/>
        <w:left w:val="single" w:sz="4" w:space="0" w:color="F0A22E"/>
        <w:bottom w:val="single" w:sz="4" w:space="0" w:color="F0A22E"/>
        <w:right w:val="single" w:sz="4" w:space="0" w:color="F0A22E"/>
        <w:insideH w:val="single" w:sz="4" w:space="0" w:color="F0A22E"/>
        <w:insideV w:val="single" w:sz="4" w:space="0" w:color="F0A22E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FCECD5"/>
        <w:vAlign w:val="bottom"/>
      </w:tcPr>
    </w:tblStylePr>
    <w:tblStylePr w:type="lastRow">
      <w:rPr>
        <w:b/>
        <w:color w:val="FFFFFF"/>
      </w:rPr>
      <w:tblPr/>
      <w:tcPr>
        <w:shd w:val="clear" w:color="auto" w:fill="F0A22E"/>
      </w:tcPr>
    </w:tblStylePr>
  </w:style>
  <w:style w:type="character" w:styleId="Textodelmarcadordeposicin">
    <w:name w:val="Placeholder Text"/>
    <w:basedOn w:val="Fuentedeprrafopredeter"/>
    <w:uiPriority w:val="99"/>
    <w:unhideWhenUsed/>
    <w:rsid w:val="003E19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546">
          <w:marLeft w:val="547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068">
          <w:marLeft w:val="547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5432">
          <w:marLeft w:val="547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367">
          <w:marLeft w:val="547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5585">
          <w:marLeft w:val="547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image" Target="media/image7.wmf"/><Relationship Id="rId26" Type="http://schemas.openxmlformats.org/officeDocument/2006/relationships/control" Target="activeX/activeX12.xm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control" Target="activeX/activeX20.xml"/><Relationship Id="rId42" Type="http://schemas.openxmlformats.org/officeDocument/2006/relationships/image" Target="media/image11.jpeg"/><Relationship Id="rId47" Type="http://schemas.openxmlformats.org/officeDocument/2006/relationships/image" Target="media/image15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control" Target="activeX/activeX4.xml"/><Relationship Id="rId25" Type="http://schemas.openxmlformats.org/officeDocument/2006/relationships/control" Target="activeX/activeX11.xml"/><Relationship Id="rId33" Type="http://schemas.openxmlformats.org/officeDocument/2006/relationships/control" Target="activeX/activeX19.xml"/><Relationship Id="rId38" Type="http://schemas.openxmlformats.org/officeDocument/2006/relationships/control" Target="activeX/activeX23.xml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control" Target="activeX/activeX6.xml"/><Relationship Id="rId29" Type="http://schemas.openxmlformats.org/officeDocument/2006/relationships/control" Target="activeX/activeX15.xml"/><Relationship Id="rId41" Type="http://schemas.openxmlformats.org/officeDocument/2006/relationships/control" Target="activeX/activeX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ontrol" Target="activeX/activeX10.xml"/><Relationship Id="rId32" Type="http://schemas.openxmlformats.org/officeDocument/2006/relationships/control" Target="activeX/activeX18.xml"/><Relationship Id="rId37" Type="http://schemas.openxmlformats.org/officeDocument/2006/relationships/image" Target="media/image8.jpeg"/><Relationship Id="rId40" Type="http://schemas.openxmlformats.org/officeDocument/2006/relationships/image" Target="media/image10.wmf"/><Relationship Id="rId45" Type="http://schemas.openxmlformats.org/officeDocument/2006/relationships/image" Target="media/image1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36" Type="http://schemas.openxmlformats.org/officeDocument/2006/relationships/control" Target="activeX/activeX22.xml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ontrol" Target="activeX/activeX5.xml"/><Relationship Id="rId31" Type="http://schemas.openxmlformats.org/officeDocument/2006/relationships/control" Target="activeX/activeX17.xml"/><Relationship Id="rId44" Type="http://schemas.openxmlformats.org/officeDocument/2006/relationships/image" Target="media/image12.jpe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43" Type="http://schemas.openxmlformats.org/officeDocument/2006/relationships/control" Target="activeX/activeX25.xml"/><Relationship Id="rId48" Type="http://schemas.openxmlformats.org/officeDocument/2006/relationships/image" Target="media/image16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\AppData\Local\Microsoft\Windows\INetCache\Content.Outlook\8BBF1MFG\180731_cuestionario_ecoinnovacion%20industrial_algemes&#237;_vf2_pro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70AD89E1094D03839D3CC354E5E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C2E55-D2E9-4167-8499-72DB7FD0D1C0}"/>
      </w:docPartPr>
      <w:docPartBody>
        <w:p w:rsidR="00000000" w:rsidRDefault="00F33DBD">
          <w:pPr>
            <w:pStyle w:val="A870AD89E1094D03839D3CC354E5E4F2"/>
          </w:pPr>
          <w:r w:rsidRPr="0026733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customStyle="1" w:styleId="A870AD89E1094D03839D3CC354E5E4F2">
    <w:name w:val="A870AD89E1094D03839D3CC354E5E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78DBE-C214-4C00-B862-8AB8F7EDF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180731_cuestionario_ecoinnovacion industrial_algemesí_vf2_pro</Template>
  <TotalTime>0</TotalTime>
  <Pages>11</Pages>
  <Words>2061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A/TO:</vt:lpstr>
    </vt:vector>
  </TitlesOfParts>
  <Company>Instituto de Tecnología Eléctrica</Company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A/TO:</dc:title>
  <dc:creator>Usuario de Windows</dc:creator>
  <cp:lastModifiedBy>Adrián Palmero López</cp:lastModifiedBy>
  <cp:revision>1</cp:revision>
  <cp:lastPrinted>2013-11-11T07:57:00Z</cp:lastPrinted>
  <dcterms:created xsi:type="dcterms:W3CDTF">2018-09-08T11:46:00Z</dcterms:created>
  <dcterms:modified xsi:type="dcterms:W3CDTF">2018-09-08T11:46:00Z</dcterms:modified>
</cp:coreProperties>
</file>